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C02C0" w14:paraId="0D58701A" w14:textId="77777777" w:rsidTr="00CC02C0">
        <w:tc>
          <w:tcPr>
            <w:tcW w:w="4531" w:type="dxa"/>
          </w:tcPr>
          <w:p w14:paraId="5596B530" w14:textId="77777777" w:rsidR="002C7A4D" w:rsidRDefault="00CC02C0" w:rsidP="002C7A4D">
            <w:pPr>
              <w:pStyle w:val="Cm"/>
            </w:pPr>
            <w:r w:rsidRPr="00552735">
              <w:t>HOZZÁJÁRULÓ</w:t>
            </w:r>
          </w:p>
          <w:p w14:paraId="731D4807" w14:textId="61F02A61" w:rsidR="00CC02C0" w:rsidRPr="000E6BDD" w:rsidRDefault="00CC02C0" w:rsidP="002C7A4D">
            <w:pPr>
              <w:pStyle w:val="Cm"/>
              <w:rPr>
                <w:lang w:val="hu-HU"/>
              </w:rPr>
            </w:pPr>
            <w:r w:rsidRPr="00552735">
              <w:t>NYILATKOZAT</w:t>
            </w:r>
          </w:p>
          <w:p w14:paraId="3A3652B6" w14:textId="77777777" w:rsidR="00CC02C0" w:rsidRDefault="00CC02C0" w:rsidP="002C7A4D">
            <w:pPr>
              <w:pStyle w:val="Alcm"/>
            </w:pPr>
            <w:r w:rsidRPr="00552735">
              <w:t>Álláspályázati anyag adatbázisban történő megőrzéséhez</w:t>
            </w:r>
          </w:p>
          <w:p w14:paraId="57879A8C" w14:textId="6C0ADC11" w:rsidR="002C7A4D" w:rsidRPr="00552735" w:rsidRDefault="002C7A4D" w:rsidP="002C7A4D">
            <w:pPr>
              <w:spacing w:after="160" w:line="259" w:lineRule="auto"/>
            </w:pPr>
            <w:r w:rsidRPr="00552735">
              <w:t>Alulírott</w:t>
            </w:r>
            <w:r>
              <w:t xml:space="preserve"> </w:t>
            </w:r>
            <w:r w:rsidRPr="002E5EF5">
              <w:t>……………………………………</w:t>
            </w:r>
            <w:r w:rsidRPr="00552735">
              <w:t xml:space="preserve"> nyilatkozom, hogy az Andritz Kft. (6060 Tiszakécske, Dózsa telep 69.) toborzási folyamatokra vonatkozó Adatkezelési Tájékoztatóját megismertem.</w:t>
            </w:r>
          </w:p>
          <w:p w14:paraId="0840C3DB" w14:textId="77777777" w:rsidR="002C7A4D" w:rsidRPr="00552735" w:rsidRDefault="002C7A4D" w:rsidP="002C7A4D">
            <w:pPr>
              <w:spacing w:after="160" w:line="259" w:lineRule="auto"/>
            </w:pPr>
            <w:r w:rsidRPr="00552735">
              <w:t xml:space="preserve">Jelen nyilatkozat aláírásával önkéntesen és kifejezetten </w:t>
            </w:r>
            <w:r w:rsidRPr="00552735">
              <w:rPr>
                <w:b/>
                <w:bCs/>
              </w:rPr>
              <w:t>hozzájárulok</w:t>
            </w:r>
            <w:r w:rsidRPr="00552735">
              <w:t xml:space="preserve"> ahhoz, hogy a Társaság a pályázati anyagomat (önéletrajz, motivációs levél, interjú-jegyzetek) a jelenlegi kiválasztási folyamat lezárását követően további </w:t>
            </w:r>
            <w:r w:rsidRPr="00552735">
              <w:rPr>
                <w:b/>
                <w:bCs/>
              </w:rPr>
              <w:t>1 (egy) évig</w:t>
            </w:r>
            <w:r w:rsidRPr="00552735">
              <w:t xml:space="preserve"> a pályázati adatbázisában megőrizze, és engem a profilomba illő, jövőbeni nyitott pozíciókkal kapcsolatban közvetlenül megkeressen.</w:t>
            </w:r>
          </w:p>
          <w:p w14:paraId="69B422D8" w14:textId="37A6579D" w:rsidR="00CC02C0" w:rsidRDefault="002C7A4D" w:rsidP="002C7A4D">
            <w:pPr>
              <w:spacing w:after="160" w:line="259" w:lineRule="auto"/>
            </w:pPr>
            <w:r w:rsidRPr="00552735">
              <w:rPr>
                <w:b/>
                <w:bCs/>
              </w:rPr>
              <w:t>Tudomásul veszem</w:t>
            </w:r>
            <w:r w:rsidRPr="00552735">
              <w:t>, hogy a hozzájárulás megadása önkéntes, az a jelenlegi felvételi eljárásom eredményét nem befolyásolja. Tájékoztatást kaptam arról, hogy hozzájárulásomat a megőrzési időn belül bármikor, indokolás nélkül visszavonhatom a HR osztályhoz intézett jelzéssel (a</w:t>
            </w:r>
            <w:r>
              <w:t>z</w:t>
            </w:r>
            <w:r w:rsidRPr="00552735">
              <w:t xml:space="preserve"> </w:t>
            </w:r>
            <w:hyperlink r:id="rId8" w:history="1">
              <w:r w:rsidRPr="000B0227">
                <w:rPr>
                  <w:rStyle w:val="Hiperhivatkozs"/>
                </w:rPr>
                <w:t>allas@andritz.com</w:t>
              </w:r>
            </w:hyperlink>
            <w:r>
              <w:t xml:space="preserve"> </w:t>
            </w:r>
            <w:r w:rsidRPr="00552735">
              <w:t>e-mail címen).</w:t>
            </w:r>
          </w:p>
        </w:tc>
        <w:tc>
          <w:tcPr>
            <w:tcW w:w="4531" w:type="dxa"/>
          </w:tcPr>
          <w:p w14:paraId="75AE7D47" w14:textId="77777777" w:rsidR="002C7A4D" w:rsidRDefault="002C7A4D" w:rsidP="002C7A4D">
            <w:pPr>
              <w:pStyle w:val="Cm"/>
            </w:pPr>
            <w:r w:rsidRPr="002C7A4D">
              <w:t>DECLARATION OF CONSENT</w:t>
            </w:r>
          </w:p>
          <w:p w14:paraId="511D0DCB" w14:textId="29B090C4" w:rsidR="002C7A4D" w:rsidRPr="002C7A4D" w:rsidRDefault="002C7A4D" w:rsidP="002C7A4D">
            <w:pPr>
              <w:pStyle w:val="Alcm"/>
            </w:pPr>
            <w:proofErr w:type="spellStart"/>
            <w:r w:rsidRPr="002C7A4D">
              <w:t>For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retaining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job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application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materials</w:t>
            </w:r>
            <w:proofErr w:type="spellEnd"/>
            <w:r w:rsidRPr="002C7A4D">
              <w:t xml:space="preserve"> in </w:t>
            </w:r>
            <w:proofErr w:type="spellStart"/>
            <w:r w:rsidRPr="002C7A4D">
              <w:t>the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applicant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database</w:t>
            </w:r>
            <w:proofErr w:type="spellEnd"/>
          </w:p>
          <w:p w14:paraId="62A718A9" w14:textId="19B1BB0A" w:rsidR="002C7A4D" w:rsidRPr="002C7A4D" w:rsidRDefault="002C7A4D" w:rsidP="002C7A4D">
            <w:pPr>
              <w:spacing w:after="160" w:line="259" w:lineRule="auto"/>
            </w:pPr>
            <w:r w:rsidRPr="002C7A4D">
              <w:t xml:space="preserve">I, </w:t>
            </w:r>
            <w:proofErr w:type="spellStart"/>
            <w:r w:rsidRPr="002C7A4D">
              <w:t>the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undersigned</w:t>
            </w:r>
            <w:proofErr w:type="spellEnd"/>
            <w:r w:rsidRPr="002C7A4D">
              <w:t xml:space="preserve"> ………</w:t>
            </w:r>
            <w:r>
              <w:t>…</w:t>
            </w:r>
            <w:r w:rsidRPr="002C7A4D">
              <w:t xml:space="preserve">…………………, </w:t>
            </w:r>
            <w:proofErr w:type="spellStart"/>
            <w:r w:rsidRPr="002C7A4D">
              <w:t>hereby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declare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that</w:t>
            </w:r>
            <w:proofErr w:type="spellEnd"/>
            <w:r w:rsidRPr="002C7A4D">
              <w:t xml:space="preserve"> I </w:t>
            </w:r>
            <w:proofErr w:type="spellStart"/>
            <w:r w:rsidRPr="002C7A4D">
              <w:t>have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read</w:t>
            </w:r>
            <w:proofErr w:type="spellEnd"/>
            <w:r w:rsidRPr="002C7A4D">
              <w:t xml:space="preserve"> and </w:t>
            </w:r>
            <w:proofErr w:type="spellStart"/>
            <w:r w:rsidRPr="002C7A4D">
              <w:t>understood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the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Privacy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Notice</w:t>
            </w:r>
            <w:proofErr w:type="spellEnd"/>
            <w:r w:rsidRPr="002C7A4D">
              <w:t xml:space="preserve"> of Andritz Kft. (6060 Tiszakécske, Dózsa telep 69.) </w:t>
            </w:r>
            <w:proofErr w:type="spellStart"/>
            <w:r w:rsidRPr="002C7A4D">
              <w:t>concerning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recruitment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processes</w:t>
            </w:r>
            <w:proofErr w:type="spellEnd"/>
            <w:r w:rsidRPr="002C7A4D">
              <w:t>.</w:t>
            </w:r>
          </w:p>
          <w:p w14:paraId="3F69E529" w14:textId="77777777" w:rsidR="002C7A4D" w:rsidRPr="002C7A4D" w:rsidRDefault="002C7A4D" w:rsidP="002C7A4D">
            <w:pPr>
              <w:spacing w:after="160" w:line="259" w:lineRule="auto"/>
            </w:pPr>
            <w:proofErr w:type="spellStart"/>
            <w:r w:rsidRPr="002C7A4D">
              <w:t>By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signing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this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declaration</w:t>
            </w:r>
            <w:proofErr w:type="spellEnd"/>
            <w:r w:rsidRPr="002C7A4D">
              <w:t xml:space="preserve">, I </w:t>
            </w:r>
            <w:proofErr w:type="spellStart"/>
            <w:r w:rsidRPr="002C7A4D">
              <w:t>voluntarily</w:t>
            </w:r>
            <w:proofErr w:type="spellEnd"/>
            <w:r w:rsidRPr="002C7A4D">
              <w:t xml:space="preserve"> and </w:t>
            </w:r>
            <w:proofErr w:type="spellStart"/>
            <w:r w:rsidRPr="002C7A4D">
              <w:t>explicitly</w:t>
            </w:r>
            <w:proofErr w:type="spellEnd"/>
            <w:r w:rsidRPr="002C7A4D">
              <w:t xml:space="preserve"> </w:t>
            </w:r>
            <w:proofErr w:type="spellStart"/>
            <w:r w:rsidRPr="002C7A4D">
              <w:rPr>
                <w:b/>
                <w:bCs/>
              </w:rPr>
              <w:t>consent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to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the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Company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retaining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my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application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materials</w:t>
            </w:r>
            <w:proofErr w:type="spellEnd"/>
            <w:r w:rsidRPr="002C7A4D">
              <w:t xml:space="preserve"> (CV/</w:t>
            </w:r>
            <w:proofErr w:type="spellStart"/>
            <w:r w:rsidRPr="002C7A4D">
              <w:t>resume</w:t>
            </w:r>
            <w:proofErr w:type="spellEnd"/>
            <w:r w:rsidRPr="002C7A4D">
              <w:t xml:space="preserve">, </w:t>
            </w:r>
            <w:proofErr w:type="spellStart"/>
            <w:r w:rsidRPr="002C7A4D">
              <w:t>cover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letter</w:t>
            </w:r>
            <w:proofErr w:type="spellEnd"/>
            <w:r w:rsidRPr="002C7A4D">
              <w:t xml:space="preserve">, </w:t>
            </w:r>
            <w:proofErr w:type="spellStart"/>
            <w:r w:rsidRPr="002C7A4D">
              <w:t>interview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notes</w:t>
            </w:r>
            <w:proofErr w:type="spellEnd"/>
            <w:r w:rsidRPr="002C7A4D">
              <w:t xml:space="preserve">) in </w:t>
            </w:r>
            <w:proofErr w:type="spellStart"/>
            <w:r w:rsidRPr="002C7A4D">
              <w:t>its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applicant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database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for</w:t>
            </w:r>
            <w:proofErr w:type="spellEnd"/>
            <w:r w:rsidRPr="002C7A4D">
              <w:t xml:space="preserve"> an </w:t>
            </w:r>
            <w:proofErr w:type="spellStart"/>
            <w:r w:rsidRPr="002C7A4D">
              <w:t>additional</w:t>
            </w:r>
            <w:proofErr w:type="spellEnd"/>
            <w:r w:rsidRPr="002C7A4D">
              <w:t xml:space="preserve"> </w:t>
            </w:r>
            <w:r w:rsidRPr="002C7A4D">
              <w:rPr>
                <w:b/>
                <w:bCs/>
              </w:rPr>
              <w:t>1 (</w:t>
            </w:r>
            <w:proofErr w:type="spellStart"/>
            <w:r w:rsidRPr="002C7A4D">
              <w:rPr>
                <w:b/>
                <w:bCs/>
              </w:rPr>
              <w:t>one</w:t>
            </w:r>
            <w:proofErr w:type="spellEnd"/>
            <w:r w:rsidRPr="002C7A4D">
              <w:rPr>
                <w:b/>
                <w:bCs/>
              </w:rPr>
              <w:t xml:space="preserve">) </w:t>
            </w:r>
            <w:proofErr w:type="spellStart"/>
            <w:r w:rsidRPr="002C7A4D">
              <w:rPr>
                <w:b/>
                <w:bCs/>
              </w:rPr>
              <w:t>year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following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the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conclusion</w:t>
            </w:r>
            <w:proofErr w:type="spellEnd"/>
            <w:r w:rsidRPr="002C7A4D">
              <w:t xml:space="preserve"> of </w:t>
            </w:r>
            <w:proofErr w:type="spellStart"/>
            <w:r w:rsidRPr="002C7A4D">
              <w:t>the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current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selection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process</w:t>
            </w:r>
            <w:proofErr w:type="spellEnd"/>
            <w:r w:rsidRPr="002C7A4D">
              <w:t xml:space="preserve">, and </w:t>
            </w:r>
            <w:proofErr w:type="spellStart"/>
            <w:r w:rsidRPr="002C7A4D">
              <w:t>to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contacting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me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directly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regarding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future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job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openings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that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match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my</w:t>
            </w:r>
            <w:proofErr w:type="spellEnd"/>
            <w:r w:rsidRPr="002C7A4D">
              <w:t xml:space="preserve"> profile.</w:t>
            </w:r>
          </w:p>
          <w:p w14:paraId="5C892099" w14:textId="6E23C85C" w:rsidR="002C7A4D" w:rsidRPr="002C7A4D" w:rsidRDefault="002C7A4D" w:rsidP="002C7A4D">
            <w:pPr>
              <w:spacing w:after="160" w:line="259" w:lineRule="auto"/>
            </w:pPr>
            <w:r w:rsidRPr="002C7A4D">
              <w:rPr>
                <w:b/>
                <w:bCs/>
              </w:rPr>
              <w:t xml:space="preserve">I </w:t>
            </w:r>
            <w:proofErr w:type="spellStart"/>
            <w:r w:rsidRPr="002C7A4D">
              <w:rPr>
                <w:b/>
                <w:bCs/>
              </w:rPr>
              <w:t>acknowledge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that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the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provision</w:t>
            </w:r>
            <w:proofErr w:type="spellEnd"/>
            <w:r w:rsidRPr="002C7A4D">
              <w:t xml:space="preserve"> of </w:t>
            </w:r>
            <w:proofErr w:type="spellStart"/>
            <w:r w:rsidRPr="002C7A4D">
              <w:t>this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consent</w:t>
            </w:r>
            <w:proofErr w:type="spellEnd"/>
            <w:r w:rsidRPr="002C7A4D">
              <w:t xml:space="preserve"> is </w:t>
            </w:r>
            <w:proofErr w:type="spellStart"/>
            <w:r w:rsidRPr="002C7A4D">
              <w:t>strictly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voluntary</w:t>
            </w:r>
            <w:proofErr w:type="spellEnd"/>
            <w:r w:rsidRPr="002C7A4D">
              <w:t xml:space="preserve"> and </w:t>
            </w:r>
            <w:proofErr w:type="spellStart"/>
            <w:r w:rsidRPr="002C7A4D">
              <w:t>does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not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influence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the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outcome</w:t>
            </w:r>
            <w:proofErr w:type="spellEnd"/>
            <w:r w:rsidRPr="002C7A4D">
              <w:t xml:space="preserve"> of </w:t>
            </w:r>
            <w:proofErr w:type="spellStart"/>
            <w:r w:rsidRPr="002C7A4D">
              <w:t>my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current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application</w:t>
            </w:r>
            <w:proofErr w:type="spellEnd"/>
            <w:r w:rsidRPr="002C7A4D">
              <w:t xml:space="preserve">. I </w:t>
            </w:r>
            <w:proofErr w:type="spellStart"/>
            <w:r w:rsidRPr="002C7A4D">
              <w:t>have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been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informed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that</w:t>
            </w:r>
            <w:proofErr w:type="spellEnd"/>
            <w:r w:rsidRPr="002C7A4D">
              <w:t xml:space="preserve"> I </w:t>
            </w:r>
            <w:proofErr w:type="spellStart"/>
            <w:r w:rsidRPr="002C7A4D">
              <w:t>may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withdraw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my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consent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at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any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time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during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the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retention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period</w:t>
            </w:r>
            <w:proofErr w:type="spellEnd"/>
            <w:r w:rsidRPr="002C7A4D">
              <w:t xml:space="preserve">, </w:t>
            </w:r>
            <w:proofErr w:type="spellStart"/>
            <w:r w:rsidRPr="002C7A4D">
              <w:t>without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providing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any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justification</w:t>
            </w:r>
            <w:proofErr w:type="spellEnd"/>
            <w:r w:rsidRPr="002C7A4D">
              <w:t xml:space="preserve">, </w:t>
            </w:r>
            <w:proofErr w:type="spellStart"/>
            <w:r w:rsidRPr="002C7A4D">
              <w:t>by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notifying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the</w:t>
            </w:r>
            <w:proofErr w:type="spellEnd"/>
            <w:r w:rsidRPr="002C7A4D">
              <w:t xml:space="preserve"> HR </w:t>
            </w:r>
            <w:proofErr w:type="spellStart"/>
            <w:r w:rsidRPr="002C7A4D">
              <w:t>department</w:t>
            </w:r>
            <w:proofErr w:type="spellEnd"/>
            <w:r w:rsidRPr="002C7A4D">
              <w:t xml:space="preserve"> (</w:t>
            </w:r>
            <w:proofErr w:type="spellStart"/>
            <w:r w:rsidRPr="002C7A4D">
              <w:t>at</w:t>
            </w:r>
            <w:proofErr w:type="spellEnd"/>
            <w:r w:rsidRPr="002C7A4D">
              <w:t xml:space="preserve"> </w:t>
            </w:r>
            <w:proofErr w:type="spellStart"/>
            <w:r w:rsidRPr="002C7A4D">
              <w:t>the</w:t>
            </w:r>
            <w:proofErr w:type="spellEnd"/>
            <w:r w:rsidRPr="002C7A4D">
              <w:t xml:space="preserve"> e-mail </w:t>
            </w:r>
            <w:proofErr w:type="spellStart"/>
            <w:r w:rsidRPr="002C7A4D">
              <w:t>address</w:t>
            </w:r>
            <w:proofErr w:type="spellEnd"/>
            <w:r w:rsidRPr="002C7A4D">
              <w:t xml:space="preserve"> </w:t>
            </w:r>
            <w:hyperlink r:id="rId9" w:history="1">
              <w:r w:rsidRPr="000B0227">
                <w:rPr>
                  <w:rStyle w:val="Hiperhivatkozs"/>
                </w:rPr>
                <w:t>allas@andritz.com</w:t>
              </w:r>
            </w:hyperlink>
            <w:r w:rsidRPr="002C7A4D">
              <w:t>).</w:t>
            </w:r>
          </w:p>
          <w:p w14:paraId="3EA9A62A" w14:textId="77777777" w:rsidR="00CC02C0" w:rsidRDefault="00CC02C0" w:rsidP="002E5EF5">
            <w:pPr>
              <w:spacing w:after="160" w:line="259" w:lineRule="auto"/>
            </w:pPr>
          </w:p>
        </w:tc>
      </w:tr>
    </w:tbl>
    <w:p w14:paraId="52AF63F5" w14:textId="374ABA16" w:rsidR="00C42C41" w:rsidRPr="000E6BDD" w:rsidRDefault="00CC02C0" w:rsidP="008D587A">
      <w:pPr>
        <w:pStyle w:val="Dtum"/>
      </w:pPr>
      <w:r w:rsidRPr="000E6BDD">
        <w:t>Kelt</w:t>
      </w:r>
      <w:r>
        <w:t xml:space="preserve"> / </w:t>
      </w:r>
      <w:proofErr w:type="spellStart"/>
      <w:r w:rsidRPr="00761D4B">
        <w:t>Dated</w:t>
      </w:r>
      <w:proofErr w:type="spellEnd"/>
      <w:r w:rsidRPr="000E6BDD">
        <w:t xml:space="preserve">, Tiszakécske, </w:t>
      </w:r>
      <w:proofErr w:type="gramStart"/>
      <w:r w:rsidRPr="000E6BDD">
        <w:t>…….</w:t>
      </w:r>
      <w:proofErr w:type="gramEnd"/>
      <w:r w:rsidRPr="000E6BDD">
        <w:t xml:space="preserve">. év </w:t>
      </w:r>
      <w:r>
        <w:t xml:space="preserve">/ </w:t>
      </w:r>
      <w:proofErr w:type="spellStart"/>
      <w:r w:rsidRPr="00761D4B">
        <w:t>year</w:t>
      </w:r>
      <w:proofErr w:type="spellEnd"/>
      <w:r>
        <w:t xml:space="preserve"> </w:t>
      </w:r>
      <w:r w:rsidRPr="000E6BDD">
        <w:t xml:space="preserve">........................... hó </w:t>
      </w:r>
      <w:r>
        <w:t xml:space="preserve">/ </w:t>
      </w:r>
      <w:proofErr w:type="spellStart"/>
      <w:r w:rsidRPr="00761D4B">
        <w:t>month</w:t>
      </w:r>
      <w:proofErr w:type="spellEnd"/>
      <w:r>
        <w:t xml:space="preserve"> </w:t>
      </w:r>
      <w:r w:rsidRPr="000E6BDD">
        <w:t>........... napján</w:t>
      </w:r>
      <w:r>
        <w:t xml:space="preserve"> / </w:t>
      </w:r>
      <w:proofErr w:type="spellStart"/>
      <w:r w:rsidRPr="00761D4B">
        <w:t>day</w:t>
      </w:r>
      <w:proofErr w:type="spellEnd"/>
    </w:p>
    <w:tbl>
      <w:tblPr>
        <w:tblStyle w:val="Rcsostblzat"/>
        <w:tblW w:w="3544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C42C41" w:rsidRPr="000E6BDD" w14:paraId="1D64EA9E" w14:textId="77777777" w:rsidTr="008D587A">
        <w:tc>
          <w:tcPr>
            <w:tcW w:w="3544" w:type="dxa"/>
            <w:tcBorders>
              <w:top w:val="single" w:sz="4" w:space="0" w:color="auto"/>
            </w:tcBorders>
          </w:tcPr>
          <w:p w14:paraId="2C4991A3" w14:textId="6BCBA427" w:rsidR="00C42C41" w:rsidRPr="000E6BDD" w:rsidRDefault="002E5EF5" w:rsidP="008D587A">
            <w:pPr>
              <w:pStyle w:val="StlusKzprezrt"/>
            </w:pPr>
            <w:r>
              <w:t xml:space="preserve">pályázó </w:t>
            </w:r>
            <w:r w:rsidR="00C42C41" w:rsidRPr="000E6BDD">
              <w:t>aláírása</w:t>
            </w:r>
            <w:r w:rsidR="00CC02C0">
              <w:t xml:space="preserve"> / </w:t>
            </w:r>
            <w:proofErr w:type="spellStart"/>
            <w:r w:rsidR="00CC02C0">
              <w:t>signature</w:t>
            </w:r>
            <w:proofErr w:type="spellEnd"/>
            <w:r w:rsidR="00CC02C0">
              <w:t xml:space="preserve"> of </w:t>
            </w:r>
            <w:proofErr w:type="spellStart"/>
            <w:r w:rsidR="00CC02C0">
              <w:t>applicants</w:t>
            </w:r>
            <w:proofErr w:type="spellEnd"/>
          </w:p>
        </w:tc>
      </w:tr>
    </w:tbl>
    <w:p w14:paraId="4657260D" w14:textId="042240CD" w:rsidR="008D587A" w:rsidRPr="00160138" w:rsidRDefault="008D587A" w:rsidP="008D587A">
      <w:pPr>
        <w:pStyle w:val="Dtum"/>
      </w:pPr>
      <w:r w:rsidRPr="00160138">
        <w:t>(18. életévét be nem töltött pályázó esetén</w:t>
      </w:r>
      <w:r w:rsidR="00CC02C0">
        <w:t xml:space="preserve"> / </w:t>
      </w:r>
      <w:proofErr w:type="spellStart"/>
      <w:r w:rsidR="00CC02C0" w:rsidRPr="00CC02C0">
        <w:t>for</w:t>
      </w:r>
      <w:proofErr w:type="spellEnd"/>
      <w:r w:rsidR="00CC02C0" w:rsidRPr="00CC02C0">
        <w:t xml:space="preserve"> </w:t>
      </w:r>
      <w:proofErr w:type="spellStart"/>
      <w:r w:rsidR="00CC02C0" w:rsidRPr="00CC02C0">
        <w:t>applicants</w:t>
      </w:r>
      <w:proofErr w:type="spellEnd"/>
      <w:r w:rsidR="00CC02C0" w:rsidRPr="00CC02C0">
        <w:t xml:space="preserve"> </w:t>
      </w:r>
      <w:proofErr w:type="spellStart"/>
      <w:r w:rsidR="00CC02C0" w:rsidRPr="00CC02C0">
        <w:t>under</w:t>
      </w:r>
      <w:proofErr w:type="spellEnd"/>
      <w:r w:rsidR="00CC02C0" w:rsidRPr="00CC02C0">
        <w:t xml:space="preserve"> 18 </w:t>
      </w:r>
      <w:proofErr w:type="spellStart"/>
      <w:r w:rsidR="00CC02C0" w:rsidRPr="00CC02C0">
        <w:t>years</w:t>
      </w:r>
      <w:proofErr w:type="spellEnd"/>
      <w:r w:rsidR="00CC02C0" w:rsidRPr="00CC02C0">
        <w:t xml:space="preserve"> of </w:t>
      </w:r>
      <w:proofErr w:type="spellStart"/>
      <w:r w:rsidR="00CC02C0" w:rsidRPr="00CC02C0">
        <w:t>age</w:t>
      </w:r>
      <w:proofErr w:type="spellEnd"/>
      <w:r w:rsidRPr="00160138">
        <w:t>)</w:t>
      </w:r>
      <w:r>
        <w:t>:</w:t>
      </w:r>
    </w:p>
    <w:p w14:paraId="43895F0E" w14:textId="77777777" w:rsidR="00C42C41" w:rsidRDefault="00C42C41" w:rsidP="00C42C41"/>
    <w:tbl>
      <w:tblPr>
        <w:tblW w:w="3544" w:type="dxa"/>
        <w:tblInd w:w="5103" w:type="dxa"/>
        <w:tblLook w:val="04A0" w:firstRow="1" w:lastRow="0" w:firstColumn="1" w:lastColumn="0" w:noHBand="0" w:noVBand="1"/>
      </w:tblPr>
      <w:tblGrid>
        <w:gridCol w:w="3544"/>
      </w:tblGrid>
      <w:tr w:rsidR="008D587A" w:rsidRPr="008D587A" w14:paraId="71A3EE81" w14:textId="77777777" w:rsidTr="008D587A">
        <w:trPr>
          <w:trHeight w:val="244"/>
        </w:trPr>
        <w:tc>
          <w:tcPr>
            <w:tcW w:w="3544" w:type="dxa"/>
            <w:tcBorders>
              <w:top w:val="single" w:sz="4" w:space="0" w:color="auto"/>
            </w:tcBorders>
          </w:tcPr>
          <w:p w14:paraId="71D774AC" w14:textId="7FB15B87" w:rsidR="008D587A" w:rsidRPr="008D587A" w:rsidRDefault="008D587A" w:rsidP="008D587A">
            <w:pPr>
              <w:pStyle w:val="StlusKzprezrt"/>
            </w:pPr>
            <w:r w:rsidRPr="005A2A98">
              <w:t>törvényes képviselő</w:t>
            </w:r>
            <w:r>
              <w:t xml:space="preserve"> (szülő)</w:t>
            </w:r>
            <w:r>
              <w:br/>
              <w:t>aláírása</w:t>
            </w:r>
            <w:r w:rsidR="00CC02C0">
              <w:t xml:space="preserve"> / </w:t>
            </w:r>
            <w:proofErr w:type="spellStart"/>
            <w:r w:rsidR="00CC02C0" w:rsidRPr="00CC02C0">
              <w:t>signature</w:t>
            </w:r>
            <w:proofErr w:type="spellEnd"/>
            <w:r w:rsidR="00CC02C0" w:rsidRPr="00CC02C0">
              <w:t xml:space="preserve"> of </w:t>
            </w:r>
            <w:proofErr w:type="spellStart"/>
            <w:r w:rsidR="00CC02C0" w:rsidRPr="00CC02C0">
              <w:t>legal</w:t>
            </w:r>
            <w:proofErr w:type="spellEnd"/>
            <w:r w:rsidR="00CC02C0" w:rsidRPr="00CC02C0">
              <w:t xml:space="preserve"> </w:t>
            </w:r>
            <w:proofErr w:type="spellStart"/>
            <w:r w:rsidR="00CC02C0" w:rsidRPr="00CC02C0">
              <w:t>representative</w:t>
            </w:r>
            <w:proofErr w:type="spellEnd"/>
            <w:r w:rsidR="00CC02C0" w:rsidRPr="00CC02C0">
              <w:t xml:space="preserve"> (</w:t>
            </w:r>
            <w:proofErr w:type="spellStart"/>
            <w:r w:rsidR="00CC02C0" w:rsidRPr="00CC02C0">
              <w:t>parent</w:t>
            </w:r>
            <w:proofErr w:type="spellEnd"/>
            <w:r w:rsidR="00CC02C0" w:rsidRPr="00CC02C0">
              <w:t>)</w:t>
            </w:r>
          </w:p>
        </w:tc>
      </w:tr>
    </w:tbl>
    <w:p w14:paraId="69DD822A" w14:textId="77777777" w:rsidR="008D587A" w:rsidRPr="000E6BDD" w:rsidRDefault="008D587A" w:rsidP="00C42C41"/>
    <w:sectPr w:rsidR="008D587A" w:rsidRPr="000E6BDD" w:rsidSect="002C7A4D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417" w:right="1417" w:bottom="851" w:left="1417" w:header="720" w:footer="4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C481B" w14:textId="77777777" w:rsidR="00C67A04" w:rsidRDefault="00C67A04" w:rsidP="0078454A">
      <w:r>
        <w:separator/>
      </w:r>
    </w:p>
  </w:endnote>
  <w:endnote w:type="continuationSeparator" w:id="0">
    <w:p w14:paraId="4C7D2EDB" w14:textId="77777777" w:rsidR="00C67A04" w:rsidRDefault="00C67A04" w:rsidP="00784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6DC5A" w14:textId="77777777" w:rsidR="00BB0BB8" w:rsidRDefault="00BB0BB8" w:rsidP="0078454A">
    <w:pPr>
      <w:pStyle w:val="llb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458064B4" w14:textId="77777777" w:rsidR="00BB0BB8" w:rsidRDefault="00BB0BB8" w:rsidP="0078454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E6D74" w14:textId="77777777" w:rsidR="00BB0BB8" w:rsidRPr="009B079E" w:rsidRDefault="003C0DAE" w:rsidP="0078454A">
    <w:pPr>
      <w:pStyle w:val="llb"/>
      <w:rPr>
        <w:rFonts w:ascii="Arial Narrow" w:hAnsi="Arial Narrow"/>
        <w:noProof/>
        <w:color w:val="000000"/>
        <w:sz w:val="18"/>
        <w:szCs w:val="18"/>
        <w:lang w:val="de-DE"/>
      </w:rPr>
    </w:pPr>
    <w:r>
      <w:rPr>
        <w:noProof/>
        <w:lang w:eastAsia="hu-HU"/>
      </w:rPr>
      <w:drawing>
        <wp:anchor distT="0" distB="0" distL="114300" distR="114300" simplePos="0" relativeHeight="251665408" behindDoc="0" locked="0" layoutInCell="0" allowOverlap="0" wp14:anchorId="00C72808" wp14:editId="73576131">
          <wp:simplePos x="0" y="0"/>
          <wp:positionH relativeFrom="page">
            <wp:posOffset>899795</wp:posOffset>
          </wp:positionH>
          <wp:positionV relativeFrom="page">
            <wp:posOffset>9965690</wp:posOffset>
          </wp:positionV>
          <wp:extent cx="1260000" cy="241200"/>
          <wp:effectExtent l="0" t="0" r="0" b="6985"/>
          <wp:wrapTopAndBottom/>
          <wp:docPr id="49981287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DRITZ_Logo_blue_RGB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725FC" w14:textId="77777777" w:rsidR="00C67A04" w:rsidRDefault="00C67A04" w:rsidP="0078454A">
      <w:r>
        <w:separator/>
      </w:r>
    </w:p>
  </w:footnote>
  <w:footnote w:type="continuationSeparator" w:id="0">
    <w:p w14:paraId="5A4BF59E" w14:textId="77777777" w:rsidR="00C67A04" w:rsidRDefault="00C67A04" w:rsidP="00784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17386" w14:textId="0E61322B" w:rsidR="00BB0BB8" w:rsidRDefault="00BB0BB8" w:rsidP="0078454A">
    <w:pPr>
      <w:pStyle w:val="lfej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C7A4D">
      <w:rPr>
        <w:rStyle w:val="Oldalszm"/>
        <w:noProof/>
      </w:rPr>
      <w:t>1</w:t>
    </w:r>
    <w:r>
      <w:rPr>
        <w:rStyle w:val="Oldalszm"/>
      </w:rPr>
      <w:fldChar w:fldCharType="end"/>
    </w:r>
  </w:p>
  <w:p w14:paraId="3339C58E" w14:textId="77777777" w:rsidR="00BB0BB8" w:rsidRDefault="00BB0BB8" w:rsidP="0078454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jc w:val="right"/>
      <w:tblLook w:val="01E0" w:firstRow="1" w:lastRow="1" w:firstColumn="1" w:lastColumn="1" w:noHBand="0" w:noVBand="0"/>
    </w:tblPr>
    <w:tblGrid>
      <w:gridCol w:w="4536"/>
      <w:gridCol w:w="4536"/>
    </w:tblGrid>
    <w:tr w:rsidR="00DD22B5" w:rsidRPr="00E06244" w14:paraId="200E0C3F" w14:textId="77777777" w:rsidTr="00DD22B5">
      <w:trPr>
        <w:trHeight w:val="899"/>
        <w:jc w:val="right"/>
      </w:trPr>
      <w:tc>
        <w:tcPr>
          <w:tcW w:w="4536" w:type="dxa"/>
          <w:vAlign w:val="bottom"/>
        </w:tcPr>
        <w:p w14:paraId="76FFCDAC" w14:textId="46232174" w:rsidR="00DD22B5" w:rsidRDefault="00DD22B5" w:rsidP="00DD22B5">
          <w:pPr>
            <w:pStyle w:val="lfej"/>
            <w:jc w:val="left"/>
            <w:rPr>
              <w:b/>
              <w:bCs/>
              <w:sz w:val="22"/>
              <w:szCs w:val="36"/>
            </w:rPr>
          </w:pPr>
          <w:proofErr w:type="spellStart"/>
          <w:r>
            <w:rPr>
              <w:b/>
              <w:bCs/>
              <w:sz w:val="22"/>
              <w:szCs w:val="36"/>
            </w:rPr>
            <w:t>Reg</w:t>
          </w:r>
          <w:proofErr w:type="spellEnd"/>
          <w:r>
            <w:rPr>
              <w:b/>
              <w:bCs/>
              <w:sz w:val="22"/>
              <w:szCs w:val="36"/>
            </w:rPr>
            <w:t>. No.: 01.</w:t>
          </w:r>
          <w:r w:rsidR="00681EF9">
            <w:rPr>
              <w:b/>
              <w:bCs/>
              <w:sz w:val="22"/>
              <w:szCs w:val="36"/>
            </w:rPr>
            <w:t>c</w:t>
          </w:r>
        </w:p>
        <w:p w14:paraId="0375B6F2" w14:textId="463EEF4D" w:rsidR="00DD22B5" w:rsidRPr="00E06244" w:rsidRDefault="00DD22B5" w:rsidP="00DD22B5">
          <w:pPr>
            <w:pStyle w:val="lfej"/>
            <w:jc w:val="left"/>
          </w:pPr>
          <w:r w:rsidRPr="00504A77">
            <w:rPr>
              <w:b/>
              <w:bCs/>
              <w:sz w:val="22"/>
              <w:szCs w:val="36"/>
            </w:rPr>
            <w:t xml:space="preserve">Verziószám: </w:t>
          </w:r>
          <w:r>
            <w:rPr>
              <w:b/>
              <w:bCs/>
              <w:sz w:val="22"/>
              <w:szCs w:val="36"/>
            </w:rPr>
            <w:t>v0</w:t>
          </w:r>
          <w:r w:rsidR="002C7A4D">
            <w:rPr>
              <w:b/>
              <w:bCs/>
              <w:sz w:val="22"/>
              <w:szCs w:val="36"/>
            </w:rPr>
            <w:t>2</w:t>
          </w:r>
        </w:p>
      </w:tc>
      <w:tc>
        <w:tcPr>
          <w:tcW w:w="4536" w:type="dxa"/>
          <w:vAlign w:val="bottom"/>
        </w:tcPr>
        <w:p w14:paraId="0687BA98" w14:textId="77777777" w:rsidR="00DD22B5" w:rsidRPr="00E06244" w:rsidRDefault="00DD22B5" w:rsidP="00DD22B5">
          <w:pPr>
            <w:pStyle w:val="lfej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73600" behindDoc="0" locked="0" layoutInCell="0" allowOverlap="0" wp14:anchorId="64DC2E8A" wp14:editId="6DF260F6">
                <wp:simplePos x="0" y="0"/>
                <wp:positionH relativeFrom="page">
                  <wp:posOffset>1980565</wp:posOffset>
                </wp:positionH>
                <wp:positionV relativeFrom="page">
                  <wp:posOffset>0</wp:posOffset>
                </wp:positionV>
                <wp:extent cx="899795" cy="680085"/>
                <wp:effectExtent l="0" t="0" r="0" b="5715"/>
                <wp:wrapSquare wrapText="bothSides"/>
                <wp:docPr id="40988138" name="Graphic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ANDRITZ_Signet_blue_RGB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9795" cy="680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55F89B1C" w14:textId="77777777" w:rsidR="00BB0BB8" w:rsidRPr="00A52FA0" w:rsidRDefault="00BB0BB8" w:rsidP="0078454A">
    <w:pPr>
      <w:pStyle w:val="lfej"/>
    </w:pPr>
    <w:r w:rsidRPr="00A52FA0">
      <w:tab/>
    </w:r>
    <w:r w:rsidRPr="00A52FA0">
      <w:tab/>
    </w:r>
  </w:p>
  <w:p w14:paraId="3D63734A" w14:textId="5F4E100D" w:rsidR="00BB0BB8" w:rsidRPr="00A52FA0" w:rsidRDefault="00342A19" w:rsidP="0078454A">
    <w:pPr>
      <w:pStyle w:val="lfej"/>
    </w:pPr>
    <w:r>
      <w:rPr>
        <w:rStyle w:val="A-Flatter-7-20Char"/>
        <w:color w:val="auto"/>
        <w:sz w:val="16"/>
        <w:lang w:val="de-AT"/>
      </w:rPr>
      <w:t>Page</w:t>
    </w:r>
    <w:r w:rsidR="00BB0BB8" w:rsidRPr="00A52FA0">
      <w:rPr>
        <w:rStyle w:val="A-Flatter-7-20Char"/>
        <w:color w:val="auto"/>
        <w:sz w:val="16"/>
        <w:lang w:val="de-AT"/>
      </w:rPr>
      <w:t>:</w:t>
    </w:r>
    <w:r w:rsidR="00BB0BB8" w:rsidRPr="00A52FA0">
      <w:t xml:space="preserve"> </w:t>
    </w:r>
    <w:r w:rsidR="00BB0BB8" w:rsidRPr="00A52FA0">
      <w:rPr>
        <w:rStyle w:val="A-FlatterChar"/>
        <w:lang w:val="de-AT"/>
      </w:rPr>
      <w:fldChar w:fldCharType="begin"/>
    </w:r>
    <w:r w:rsidR="00BB0BB8" w:rsidRPr="00A52FA0">
      <w:rPr>
        <w:rStyle w:val="A-FlatterChar"/>
        <w:lang w:val="de-AT"/>
      </w:rPr>
      <w:instrText xml:space="preserve"> PAGE  \* Arabic  \* MERGEFORMAT </w:instrText>
    </w:r>
    <w:r w:rsidR="00BB0BB8" w:rsidRPr="00A52FA0">
      <w:rPr>
        <w:rStyle w:val="A-FlatterChar"/>
        <w:lang w:val="de-AT"/>
      </w:rPr>
      <w:fldChar w:fldCharType="separate"/>
    </w:r>
    <w:r w:rsidR="00B20976">
      <w:rPr>
        <w:rStyle w:val="A-FlatterChar"/>
        <w:noProof/>
        <w:lang w:val="de-AT"/>
      </w:rPr>
      <w:t>1</w:t>
    </w:r>
    <w:r w:rsidR="00BB0BB8" w:rsidRPr="00A52FA0">
      <w:rPr>
        <w:rStyle w:val="A-FlatterChar"/>
        <w:lang w:val="de-AT"/>
      </w:rPr>
      <w:fldChar w:fldCharType="end"/>
    </w:r>
    <w:r w:rsidR="00BB0BB8" w:rsidRPr="00A52FA0">
      <w:t xml:space="preserve"> </w:t>
    </w:r>
    <w:r w:rsidR="00BB0BB8" w:rsidRPr="00A52FA0">
      <w:rPr>
        <w:rStyle w:val="A-Flatter-7-20Char"/>
        <w:color w:val="auto"/>
        <w:sz w:val="16"/>
        <w:lang w:val="de-AT"/>
      </w:rPr>
      <w:t>(</w:t>
    </w:r>
    <w:r>
      <w:rPr>
        <w:rStyle w:val="A-Flatter-7-20Char"/>
        <w:color w:val="auto"/>
        <w:sz w:val="16"/>
        <w:lang w:val="de-AT"/>
      </w:rPr>
      <w:t>Total</w:t>
    </w:r>
    <w:r w:rsidR="00E35533">
      <w:rPr>
        <w:rStyle w:val="A-Flatter-7-20Char"/>
        <w:color w:val="auto"/>
        <w:sz w:val="16"/>
        <w:lang w:val="de-AT"/>
      </w:rPr>
      <w:t>:</w:t>
    </w:r>
    <w:r w:rsidR="00BB0BB8" w:rsidRPr="00A52FA0">
      <w:rPr>
        <w:rStyle w:val="A-Flatter-7-20Char"/>
        <w:color w:val="auto"/>
        <w:sz w:val="16"/>
        <w:lang w:val="de-AT"/>
      </w:rPr>
      <w:t xml:space="preserve"> </w:t>
    </w:r>
    <w:r w:rsidR="00BB0BB8" w:rsidRPr="00A52FA0">
      <w:rPr>
        <w:rStyle w:val="A-Flatter-7-20Char"/>
        <w:color w:val="auto"/>
        <w:sz w:val="16"/>
        <w:lang w:val="de-AT"/>
      </w:rPr>
      <w:fldChar w:fldCharType="begin"/>
    </w:r>
    <w:r w:rsidR="00BB0BB8" w:rsidRPr="00A52FA0">
      <w:rPr>
        <w:rStyle w:val="A-Flatter-7-20Char"/>
        <w:color w:val="auto"/>
        <w:sz w:val="16"/>
        <w:lang w:val="de-AT"/>
      </w:rPr>
      <w:instrText xml:space="preserve"> NUMPAGES  \* Arabic  \* MERGEFORMAT </w:instrText>
    </w:r>
    <w:r w:rsidR="00BB0BB8" w:rsidRPr="00A52FA0">
      <w:rPr>
        <w:rStyle w:val="A-Flatter-7-20Char"/>
        <w:color w:val="auto"/>
        <w:sz w:val="16"/>
        <w:lang w:val="de-AT"/>
      </w:rPr>
      <w:fldChar w:fldCharType="separate"/>
    </w:r>
    <w:r w:rsidR="00B20976">
      <w:rPr>
        <w:rStyle w:val="A-Flatter-7-20Char"/>
        <w:noProof/>
        <w:color w:val="auto"/>
        <w:sz w:val="16"/>
        <w:lang w:val="de-AT"/>
      </w:rPr>
      <w:t>6</w:t>
    </w:r>
    <w:r w:rsidR="00BB0BB8" w:rsidRPr="00A52FA0">
      <w:rPr>
        <w:rStyle w:val="A-Flatter-7-20Char"/>
        <w:color w:val="auto"/>
        <w:sz w:val="16"/>
        <w:lang w:val="de-AT"/>
      </w:rPr>
      <w:fldChar w:fldCharType="end"/>
    </w:r>
    <w:r w:rsidR="00BB0BB8" w:rsidRPr="00A52FA0">
      <w:t>)</w:t>
    </w:r>
  </w:p>
  <w:p w14:paraId="2B4AA9DD" w14:textId="29262CD5" w:rsidR="00BB0BB8" w:rsidRDefault="00BB0BB8" w:rsidP="0078454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6A2A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74FD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0C10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B44E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AEF0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7A03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89EBBD8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0E1E2C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726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29EE66A"/>
    <w:lvl w:ilvl="0">
      <w:start w:val="1"/>
      <w:numFmt w:val="lowerLetter"/>
      <w:pStyle w:val="Felsorols"/>
      <w:lvlText w:val="%1)"/>
      <w:lvlJc w:val="left"/>
      <w:pPr>
        <w:ind w:left="1211" w:hanging="360"/>
      </w:pPr>
      <w:rPr>
        <w:rFonts w:hint="default"/>
      </w:rPr>
    </w:lvl>
  </w:abstractNum>
  <w:abstractNum w:abstractNumId="10" w15:restartNumberingAfterBreak="0">
    <w:nsid w:val="367A280A"/>
    <w:multiLevelType w:val="hybridMultilevel"/>
    <w:tmpl w:val="74C42306"/>
    <w:lvl w:ilvl="0" w:tplc="1E2AA1A2">
      <w:start w:val="1"/>
      <w:numFmt w:val="upperLetter"/>
      <w:pStyle w:val="Cmsor2"/>
      <w:lvlText w:val="%1."/>
      <w:lvlJc w:val="left"/>
      <w:pPr>
        <w:ind w:left="717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F4D56"/>
    <w:multiLevelType w:val="hybridMultilevel"/>
    <w:tmpl w:val="F54C1956"/>
    <w:lvl w:ilvl="0" w:tplc="8376BA7E">
      <w:start w:val="1"/>
      <w:numFmt w:val="decimal"/>
      <w:pStyle w:val="Cmsor3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843C72"/>
    <w:multiLevelType w:val="hybridMultilevel"/>
    <w:tmpl w:val="8B6666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210EB"/>
    <w:multiLevelType w:val="hybridMultilevel"/>
    <w:tmpl w:val="525873E6"/>
    <w:lvl w:ilvl="0" w:tplc="C996312C">
      <w:start w:val="1"/>
      <w:numFmt w:val="decimal"/>
      <w:pStyle w:val="Szvegtrzs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0718840">
    <w:abstractNumId w:val="10"/>
  </w:num>
  <w:num w:numId="2" w16cid:durableId="1872722878">
    <w:abstractNumId w:val="9"/>
  </w:num>
  <w:num w:numId="3" w16cid:durableId="496966853">
    <w:abstractNumId w:val="7"/>
  </w:num>
  <w:num w:numId="4" w16cid:durableId="421724381">
    <w:abstractNumId w:val="6"/>
  </w:num>
  <w:num w:numId="5" w16cid:durableId="1784031175">
    <w:abstractNumId w:val="13"/>
  </w:num>
  <w:num w:numId="6" w16cid:durableId="1506239056">
    <w:abstractNumId w:val="13"/>
    <w:lvlOverride w:ilvl="0">
      <w:startOverride w:val="1"/>
    </w:lvlOverride>
  </w:num>
  <w:num w:numId="7" w16cid:durableId="1144929258">
    <w:abstractNumId w:val="13"/>
    <w:lvlOverride w:ilvl="0">
      <w:startOverride w:val="1"/>
    </w:lvlOverride>
  </w:num>
  <w:num w:numId="8" w16cid:durableId="1530799012">
    <w:abstractNumId w:val="13"/>
    <w:lvlOverride w:ilvl="0">
      <w:startOverride w:val="1"/>
    </w:lvlOverride>
  </w:num>
  <w:num w:numId="9" w16cid:durableId="1715497266">
    <w:abstractNumId w:val="13"/>
    <w:lvlOverride w:ilvl="0">
      <w:startOverride w:val="1"/>
    </w:lvlOverride>
  </w:num>
  <w:num w:numId="10" w16cid:durableId="1321228734">
    <w:abstractNumId w:val="11"/>
  </w:num>
  <w:num w:numId="11" w16cid:durableId="478964120">
    <w:abstractNumId w:val="13"/>
    <w:lvlOverride w:ilvl="0">
      <w:startOverride w:val="1"/>
    </w:lvlOverride>
  </w:num>
  <w:num w:numId="12" w16cid:durableId="617221954">
    <w:abstractNumId w:val="11"/>
    <w:lvlOverride w:ilvl="0">
      <w:startOverride w:val="1"/>
    </w:lvlOverride>
  </w:num>
  <w:num w:numId="13" w16cid:durableId="1450660538">
    <w:abstractNumId w:val="11"/>
    <w:lvlOverride w:ilvl="0">
      <w:startOverride w:val="1"/>
    </w:lvlOverride>
  </w:num>
  <w:num w:numId="14" w16cid:durableId="1601374175">
    <w:abstractNumId w:val="13"/>
    <w:lvlOverride w:ilvl="0">
      <w:startOverride w:val="1"/>
    </w:lvlOverride>
  </w:num>
  <w:num w:numId="15" w16cid:durableId="259685523">
    <w:abstractNumId w:val="11"/>
    <w:lvlOverride w:ilvl="0">
      <w:startOverride w:val="1"/>
    </w:lvlOverride>
  </w:num>
  <w:num w:numId="16" w16cid:durableId="2009675580">
    <w:abstractNumId w:val="11"/>
    <w:lvlOverride w:ilvl="0">
      <w:startOverride w:val="1"/>
    </w:lvlOverride>
  </w:num>
  <w:num w:numId="17" w16cid:durableId="636690542">
    <w:abstractNumId w:val="13"/>
    <w:lvlOverride w:ilvl="0">
      <w:startOverride w:val="1"/>
    </w:lvlOverride>
  </w:num>
  <w:num w:numId="18" w16cid:durableId="1618948053">
    <w:abstractNumId w:val="13"/>
    <w:lvlOverride w:ilvl="0">
      <w:startOverride w:val="1"/>
    </w:lvlOverride>
  </w:num>
  <w:num w:numId="19" w16cid:durableId="1368333538">
    <w:abstractNumId w:val="13"/>
    <w:lvlOverride w:ilvl="0">
      <w:startOverride w:val="1"/>
    </w:lvlOverride>
  </w:num>
  <w:num w:numId="20" w16cid:durableId="1501387274">
    <w:abstractNumId w:val="13"/>
    <w:lvlOverride w:ilvl="0">
      <w:startOverride w:val="1"/>
    </w:lvlOverride>
  </w:num>
  <w:num w:numId="21" w16cid:durableId="1189678392">
    <w:abstractNumId w:val="12"/>
  </w:num>
  <w:num w:numId="22" w16cid:durableId="544873438">
    <w:abstractNumId w:val="5"/>
  </w:num>
  <w:num w:numId="23" w16cid:durableId="1762753622">
    <w:abstractNumId w:val="4"/>
  </w:num>
  <w:num w:numId="24" w16cid:durableId="2041978436">
    <w:abstractNumId w:val="8"/>
  </w:num>
  <w:num w:numId="25" w16cid:durableId="179778624">
    <w:abstractNumId w:val="3"/>
  </w:num>
  <w:num w:numId="26" w16cid:durableId="63919555">
    <w:abstractNumId w:val="2"/>
  </w:num>
  <w:num w:numId="27" w16cid:durableId="1577864183">
    <w:abstractNumId w:val="1"/>
  </w:num>
  <w:num w:numId="28" w16cid:durableId="1347824911">
    <w:abstractNumId w:val="0"/>
  </w:num>
  <w:num w:numId="29" w16cid:durableId="813838336">
    <w:abstractNumId w:val="9"/>
    <w:lvlOverride w:ilvl="0">
      <w:startOverride w:val="1"/>
    </w:lvlOverride>
  </w:num>
  <w:num w:numId="30" w16cid:durableId="337730000">
    <w:abstractNumId w:val="13"/>
    <w:lvlOverride w:ilvl="0">
      <w:startOverride w:val="1"/>
    </w:lvlOverride>
  </w:num>
  <w:num w:numId="31" w16cid:durableId="1448692170">
    <w:abstractNumId w:val="11"/>
    <w:lvlOverride w:ilvl="0">
      <w:startOverride w:val="1"/>
    </w:lvlOverride>
  </w:num>
  <w:num w:numId="32" w16cid:durableId="1646005978">
    <w:abstractNumId w:val="11"/>
  </w:num>
  <w:num w:numId="33" w16cid:durableId="728694907">
    <w:abstractNumId w:val="7"/>
  </w:num>
  <w:num w:numId="34" w16cid:durableId="189151557">
    <w:abstractNumId w:val="7"/>
  </w:num>
  <w:num w:numId="35" w16cid:durableId="1433547213">
    <w:abstractNumId w:val="7"/>
  </w:num>
  <w:num w:numId="36" w16cid:durableId="1489244709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hideSpellingError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noPunctuationKerning/>
  <w:characterSpacingControl w:val="doNotCompress"/>
  <w:hdrShapeDefaults>
    <o:shapedefaults v:ext="edit" spidmax="2050">
      <o:colormru v:ext="edit" colors="#c40000,#d0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9C"/>
    <w:rsid w:val="0000482C"/>
    <w:rsid w:val="00010268"/>
    <w:rsid w:val="00017276"/>
    <w:rsid w:val="00021E74"/>
    <w:rsid w:val="0002406A"/>
    <w:rsid w:val="00025699"/>
    <w:rsid w:val="000330E2"/>
    <w:rsid w:val="00034A45"/>
    <w:rsid w:val="00036722"/>
    <w:rsid w:val="00045D98"/>
    <w:rsid w:val="00046B74"/>
    <w:rsid w:val="00046EAE"/>
    <w:rsid w:val="00054A9C"/>
    <w:rsid w:val="00057174"/>
    <w:rsid w:val="0005729F"/>
    <w:rsid w:val="0006500E"/>
    <w:rsid w:val="00075927"/>
    <w:rsid w:val="0008037F"/>
    <w:rsid w:val="0008067A"/>
    <w:rsid w:val="0008469D"/>
    <w:rsid w:val="0008730A"/>
    <w:rsid w:val="00091DDB"/>
    <w:rsid w:val="000A7779"/>
    <w:rsid w:val="000B05A0"/>
    <w:rsid w:val="000B40BA"/>
    <w:rsid w:val="000B5980"/>
    <w:rsid w:val="000B5A96"/>
    <w:rsid w:val="000B76BB"/>
    <w:rsid w:val="000C4C66"/>
    <w:rsid w:val="000E05EE"/>
    <w:rsid w:val="000E0DF7"/>
    <w:rsid w:val="000E1826"/>
    <w:rsid w:val="000E6BDD"/>
    <w:rsid w:val="000F0445"/>
    <w:rsid w:val="000F1C57"/>
    <w:rsid w:val="000F3F34"/>
    <w:rsid w:val="000F4551"/>
    <w:rsid w:val="000F46F3"/>
    <w:rsid w:val="000F5401"/>
    <w:rsid w:val="001047B2"/>
    <w:rsid w:val="00112E35"/>
    <w:rsid w:val="00114213"/>
    <w:rsid w:val="0012474E"/>
    <w:rsid w:val="00124B08"/>
    <w:rsid w:val="00127579"/>
    <w:rsid w:val="001377EB"/>
    <w:rsid w:val="00152AC5"/>
    <w:rsid w:val="0015366A"/>
    <w:rsid w:val="001628EA"/>
    <w:rsid w:val="00163825"/>
    <w:rsid w:val="0016581B"/>
    <w:rsid w:val="001663CD"/>
    <w:rsid w:val="00166935"/>
    <w:rsid w:val="001771E3"/>
    <w:rsid w:val="0018510B"/>
    <w:rsid w:val="001909DF"/>
    <w:rsid w:val="00193204"/>
    <w:rsid w:val="00196D60"/>
    <w:rsid w:val="001971C0"/>
    <w:rsid w:val="001A5070"/>
    <w:rsid w:val="001A5497"/>
    <w:rsid w:val="001B6F26"/>
    <w:rsid w:val="001B7C7C"/>
    <w:rsid w:val="001C4B3F"/>
    <w:rsid w:val="001C5320"/>
    <w:rsid w:val="001E6977"/>
    <w:rsid w:val="001F383F"/>
    <w:rsid w:val="001F3EFF"/>
    <w:rsid w:val="00202920"/>
    <w:rsid w:val="00205B6D"/>
    <w:rsid w:val="00206B65"/>
    <w:rsid w:val="00213B57"/>
    <w:rsid w:val="00214C19"/>
    <w:rsid w:val="002210D7"/>
    <w:rsid w:val="002244CB"/>
    <w:rsid w:val="002278DB"/>
    <w:rsid w:val="0023180F"/>
    <w:rsid w:val="0023281F"/>
    <w:rsid w:val="00232E6E"/>
    <w:rsid w:val="00232EF5"/>
    <w:rsid w:val="0023327B"/>
    <w:rsid w:val="00236F4B"/>
    <w:rsid w:val="00243407"/>
    <w:rsid w:val="00245265"/>
    <w:rsid w:val="00245B95"/>
    <w:rsid w:val="002621ED"/>
    <w:rsid w:val="002637FA"/>
    <w:rsid w:val="00267110"/>
    <w:rsid w:val="00270984"/>
    <w:rsid w:val="0027156F"/>
    <w:rsid w:val="0027199D"/>
    <w:rsid w:val="0027605B"/>
    <w:rsid w:val="00277FD7"/>
    <w:rsid w:val="00281505"/>
    <w:rsid w:val="002856E1"/>
    <w:rsid w:val="00287A82"/>
    <w:rsid w:val="00292A0E"/>
    <w:rsid w:val="00296422"/>
    <w:rsid w:val="00297410"/>
    <w:rsid w:val="002A2316"/>
    <w:rsid w:val="002A24A2"/>
    <w:rsid w:val="002A4247"/>
    <w:rsid w:val="002A5BD3"/>
    <w:rsid w:val="002A6986"/>
    <w:rsid w:val="002B4278"/>
    <w:rsid w:val="002C1953"/>
    <w:rsid w:val="002C3419"/>
    <w:rsid w:val="002C6437"/>
    <w:rsid w:val="002C6A84"/>
    <w:rsid w:val="002C7A4D"/>
    <w:rsid w:val="002D7362"/>
    <w:rsid w:val="002E448B"/>
    <w:rsid w:val="002E4BD4"/>
    <w:rsid w:val="002E5EF5"/>
    <w:rsid w:val="002F1FC0"/>
    <w:rsid w:val="002F25BA"/>
    <w:rsid w:val="002F29E1"/>
    <w:rsid w:val="002F4243"/>
    <w:rsid w:val="0030035B"/>
    <w:rsid w:val="003008E6"/>
    <w:rsid w:val="003050F4"/>
    <w:rsid w:val="00306DC0"/>
    <w:rsid w:val="003123B0"/>
    <w:rsid w:val="00312978"/>
    <w:rsid w:val="00315871"/>
    <w:rsid w:val="00315D16"/>
    <w:rsid w:val="003231DD"/>
    <w:rsid w:val="00323502"/>
    <w:rsid w:val="0032577C"/>
    <w:rsid w:val="003259B9"/>
    <w:rsid w:val="00326851"/>
    <w:rsid w:val="00331196"/>
    <w:rsid w:val="00334F01"/>
    <w:rsid w:val="00335654"/>
    <w:rsid w:val="00342A19"/>
    <w:rsid w:val="00346967"/>
    <w:rsid w:val="00347E50"/>
    <w:rsid w:val="00352258"/>
    <w:rsid w:val="00352FC2"/>
    <w:rsid w:val="0035394C"/>
    <w:rsid w:val="00354ADF"/>
    <w:rsid w:val="00354B7B"/>
    <w:rsid w:val="00366568"/>
    <w:rsid w:val="0037099C"/>
    <w:rsid w:val="00371AFE"/>
    <w:rsid w:val="0037204F"/>
    <w:rsid w:val="003736A1"/>
    <w:rsid w:val="00373AD2"/>
    <w:rsid w:val="00374E17"/>
    <w:rsid w:val="00381F77"/>
    <w:rsid w:val="003822CC"/>
    <w:rsid w:val="00386E6A"/>
    <w:rsid w:val="0039224B"/>
    <w:rsid w:val="003942D6"/>
    <w:rsid w:val="003A2F64"/>
    <w:rsid w:val="003A4EA4"/>
    <w:rsid w:val="003A55E7"/>
    <w:rsid w:val="003B3565"/>
    <w:rsid w:val="003B4279"/>
    <w:rsid w:val="003C0299"/>
    <w:rsid w:val="003C0C1F"/>
    <w:rsid w:val="003C0DAE"/>
    <w:rsid w:val="003C21C4"/>
    <w:rsid w:val="003D522F"/>
    <w:rsid w:val="003D7A04"/>
    <w:rsid w:val="003E0A24"/>
    <w:rsid w:val="003E0ECD"/>
    <w:rsid w:val="003E3780"/>
    <w:rsid w:val="003E545B"/>
    <w:rsid w:val="003E5EAC"/>
    <w:rsid w:val="003F334B"/>
    <w:rsid w:val="003F3EA2"/>
    <w:rsid w:val="003F5964"/>
    <w:rsid w:val="003F5C85"/>
    <w:rsid w:val="003F6BAC"/>
    <w:rsid w:val="00412581"/>
    <w:rsid w:val="00414CCE"/>
    <w:rsid w:val="004152CE"/>
    <w:rsid w:val="00416D2F"/>
    <w:rsid w:val="004304E2"/>
    <w:rsid w:val="0043193E"/>
    <w:rsid w:val="00433F2E"/>
    <w:rsid w:val="00434102"/>
    <w:rsid w:val="00434A41"/>
    <w:rsid w:val="0045115A"/>
    <w:rsid w:val="004562A9"/>
    <w:rsid w:val="004637C0"/>
    <w:rsid w:val="00464AE2"/>
    <w:rsid w:val="0046636F"/>
    <w:rsid w:val="0046765B"/>
    <w:rsid w:val="00470338"/>
    <w:rsid w:val="00475545"/>
    <w:rsid w:val="00481DA8"/>
    <w:rsid w:val="00486137"/>
    <w:rsid w:val="00490971"/>
    <w:rsid w:val="004950EA"/>
    <w:rsid w:val="004954A9"/>
    <w:rsid w:val="00497F2A"/>
    <w:rsid w:val="004A2738"/>
    <w:rsid w:val="004A31AC"/>
    <w:rsid w:val="004A3558"/>
    <w:rsid w:val="004A6687"/>
    <w:rsid w:val="004B3B00"/>
    <w:rsid w:val="004C75DB"/>
    <w:rsid w:val="004D0678"/>
    <w:rsid w:val="004D2AC3"/>
    <w:rsid w:val="004D3117"/>
    <w:rsid w:val="004D3D0D"/>
    <w:rsid w:val="004D66AB"/>
    <w:rsid w:val="004D7764"/>
    <w:rsid w:val="004F3F44"/>
    <w:rsid w:val="004F5105"/>
    <w:rsid w:val="00511668"/>
    <w:rsid w:val="005120A2"/>
    <w:rsid w:val="00513AEB"/>
    <w:rsid w:val="005159EE"/>
    <w:rsid w:val="00515E38"/>
    <w:rsid w:val="00520E52"/>
    <w:rsid w:val="00530F4B"/>
    <w:rsid w:val="00531063"/>
    <w:rsid w:val="005339FA"/>
    <w:rsid w:val="0053494D"/>
    <w:rsid w:val="00536CBD"/>
    <w:rsid w:val="00540140"/>
    <w:rsid w:val="00540359"/>
    <w:rsid w:val="005440A6"/>
    <w:rsid w:val="0054426F"/>
    <w:rsid w:val="00545508"/>
    <w:rsid w:val="005547D6"/>
    <w:rsid w:val="00554FFE"/>
    <w:rsid w:val="0055548A"/>
    <w:rsid w:val="00555E58"/>
    <w:rsid w:val="005608AB"/>
    <w:rsid w:val="00561994"/>
    <w:rsid w:val="0056747D"/>
    <w:rsid w:val="00570CFC"/>
    <w:rsid w:val="00571750"/>
    <w:rsid w:val="005723FC"/>
    <w:rsid w:val="00574A7A"/>
    <w:rsid w:val="00575D0E"/>
    <w:rsid w:val="00576A50"/>
    <w:rsid w:val="00577EF4"/>
    <w:rsid w:val="00580A75"/>
    <w:rsid w:val="0058291D"/>
    <w:rsid w:val="005860B0"/>
    <w:rsid w:val="0059600C"/>
    <w:rsid w:val="005A0C2E"/>
    <w:rsid w:val="005B061B"/>
    <w:rsid w:val="005B1389"/>
    <w:rsid w:val="005B2D1B"/>
    <w:rsid w:val="005B455B"/>
    <w:rsid w:val="005C02D0"/>
    <w:rsid w:val="005D10D4"/>
    <w:rsid w:val="005D10DB"/>
    <w:rsid w:val="005D386B"/>
    <w:rsid w:val="005D7783"/>
    <w:rsid w:val="005E1E16"/>
    <w:rsid w:val="005E5253"/>
    <w:rsid w:val="005F04D4"/>
    <w:rsid w:val="006018D2"/>
    <w:rsid w:val="00604406"/>
    <w:rsid w:val="00607D37"/>
    <w:rsid w:val="00610627"/>
    <w:rsid w:val="00610DC0"/>
    <w:rsid w:val="00611DF1"/>
    <w:rsid w:val="006200BE"/>
    <w:rsid w:val="0063012F"/>
    <w:rsid w:val="006355A0"/>
    <w:rsid w:val="0063572A"/>
    <w:rsid w:val="00636226"/>
    <w:rsid w:val="006373E6"/>
    <w:rsid w:val="006411C9"/>
    <w:rsid w:val="00647F45"/>
    <w:rsid w:val="00663DD8"/>
    <w:rsid w:val="00667DEE"/>
    <w:rsid w:val="00672FF5"/>
    <w:rsid w:val="00673811"/>
    <w:rsid w:val="00673F76"/>
    <w:rsid w:val="00674437"/>
    <w:rsid w:val="00676EE7"/>
    <w:rsid w:val="00677E79"/>
    <w:rsid w:val="00681EF9"/>
    <w:rsid w:val="00693974"/>
    <w:rsid w:val="006979EB"/>
    <w:rsid w:val="006A267A"/>
    <w:rsid w:val="006A2F7A"/>
    <w:rsid w:val="006A53E0"/>
    <w:rsid w:val="006A7CD6"/>
    <w:rsid w:val="006B034F"/>
    <w:rsid w:val="006B26B7"/>
    <w:rsid w:val="006B612B"/>
    <w:rsid w:val="006B6429"/>
    <w:rsid w:val="006D0613"/>
    <w:rsid w:val="006D1DC2"/>
    <w:rsid w:val="006D4D1D"/>
    <w:rsid w:val="006E0586"/>
    <w:rsid w:val="006E0839"/>
    <w:rsid w:val="006E404B"/>
    <w:rsid w:val="006E632D"/>
    <w:rsid w:val="006F1527"/>
    <w:rsid w:val="006F19AC"/>
    <w:rsid w:val="006F1CF2"/>
    <w:rsid w:val="006F208A"/>
    <w:rsid w:val="006F3AAA"/>
    <w:rsid w:val="00701119"/>
    <w:rsid w:val="00702185"/>
    <w:rsid w:val="0070283D"/>
    <w:rsid w:val="007043BE"/>
    <w:rsid w:val="00713AEB"/>
    <w:rsid w:val="0071597B"/>
    <w:rsid w:val="00722115"/>
    <w:rsid w:val="00732517"/>
    <w:rsid w:val="00735D19"/>
    <w:rsid w:val="00736A00"/>
    <w:rsid w:val="00736A76"/>
    <w:rsid w:val="007445FE"/>
    <w:rsid w:val="00746C51"/>
    <w:rsid w:val="00747D11"/>
    <w:rsid w:val="00751437"/>
    <w:rsid w:val="007517F2"/>
    <w:rsid w:val="0075333F"/>
    <w:rsid w:val="007544A8"/>
    <w:rsid w:val="0076096B"/>
    <w:rsid w:val="0076259B"/>
    <w:rsid w:val="00765239"/>
    <w:rsid w:val="0077114D"/>
    <w:rsid w:val="00780C00"/>
    <w:rsid w:val="0078454A"/>
    <w:rsid w:val="0078627E"/>
    <w:rsid w:val="00786AC3"/>
    <w:rsid w:val="007903CC"/>
    <w:rsid w:val="00796B09"/>
    <w:rsid w:val="007A2688"/>
    <w:rsid w:val="007A2AF7"/>
    <w:rsid w:val="007A2FBE"/>
    <w:rsid w:val="007A49BB"/>
    <w:rsid w:val="007A6BCB"/>
    <w:rsid w:val="007B13AB"/>
    <w:rsid w:val="007B4280"/>
    <w:rsid w:val="007B509B"/>
    <w:rsid w:val="007C04C5"/>
    <w:rsid w:val="007C12A0"/>
    <w:rsid w:val="007C4091"/>
    <w:rsid w:val="007C47A0"/>
    <w:rsid w:val="007C6434"/>
    <w:rsid w:val="007C77C4"/>
    <w:rsid w:val="007D012A"/>
    <w:rsid w:val="007D1C28"/>
    <w:rsid w:val="007D3F3B"/>
    <w:rsid w:val="007D4278"/>
    <w:rsid w:val="007E04A1"/>
    <w:rsid w:val="007E16F9"/>
    <w:rsid w:val="007F0F2D"/>
    <w:rsid w:val="007F7EA5"/>
    <w:rsid w:val="00800B02"/>
    <w:rsid w:val="008044E3"/>
    <w:rsid w:val="00805E9A"/>
    <w:rsid w:val="00811B9B"/>
    <w:rsid w:val="00815A8D"/>
    <w:rsid w:val="00816E16"/>
    <w:rsid w:val="00823C85"/>
    <w:rsid w:val="00825D23"/>
    <w:rsid w:val="008271F0"/>
    <w:rsid w:val="00830EA0"/>
    <w:rsid w:val="0083192B"/>
    <w:rsid w:val="00833369"/>
    <w:rsid w:val="00840971"/>
    <w:rsid w:val="008427B5"/>
    <w:rsid w:val="00845D8F"/>
    <w:rsid w:val="00845DD2"/>
    <w:rsid w:val="00847B38"/>
    <w:rsid w:val="00847EFD"/>
    <w:rsid w:val="00851619"/>
    <w:rsid w:val="008520B1"/>
    <w:rsid w:val="008529BC"/>
    <w:rsid w:val="00853ED8"/>
    <w:rsid w:val="00864AD2"/>
    <w:rsid w:val="00865587"/>
    <w:rsid w:val="008675A8"/>
    <w:rsid w:val="00870BD2"/>
    <w:rsid w:val="00872CE2"/>
    <w:rsid w:val="00874ACF"/>
    <w:rsid w:val="00875E4A"/>
    <w:rsid w:val="00882728"/>
    <w:rsid w:val="00886DAA"/>
    <w:rsid w:val="0088779B"/>
    <w:rsid w:val="00887973"/>
    <w:rsid w:val="0089311C"/>
    <w:rsid w:val="008954CB"/>
    <w:rsid w:val="008A002A"/>
    <w:rsid w:val="008A0814"/>
    <w:rsid w:val="008A0871"/>
    <w:rsid w:val="008A0C6C"/>
    <w:rsid w:val="008A2499"/>
    <w:rsid w:val="008A494C"/>
    <w:rsid w:val="008B26DA"/>
    <w:rsid w:val="008C212D"/>
    <w:rsid w:val="008C3938"/>
    <w:rsid w:val="008C4BB4"/>
    <w:rsid w:val="008D130A"/>
    <w:rsid w:val="008D1D6E"/>
    <w:rsid w:val="008D3042"/>
    <w:rsid w:val="008D4812"/>
    <w:rsid w:val="008D587A"/>
    <w:rsid w:val="008D69A0"/>
    <w:rsid w:val="008E230C"/>
    <w:rsid w:val="008E5F99"/>
    <w:rsid w:val="008F4EDC"/>
    <w:rsid w:val="008F7AE5"/>
    <w:rsid w:val="00901D3A"/>
    <w:rsid w:val="00903E9A"/>
    <w:rsid w:val="009050A1"/>
    <w:rsid w:val="009070EF"/>
    <w:rsid w:val="009100A9"/>
    <w:rsid w:val="009117B8"/>
    <w:rsid w:val="0091341D"/>
    <w:rsid w:val="00917278"/>
    <w:rsid w:val="00920872"/>
    <w:rsid w:val="00922480"/>
    <w:rsid w:val="00925379"/>
    <w:rsid w:val="0092625F"/>
    <w:rsid w:val="00927B5E"/>
    <w:rsid w:val="0093514F"/>
    <w:rsid w:val="0093779F"/>
    <w:rsid w:val="00943F1A"/>
    <w:rsid w:val="00945C89"/>
    <w:rsid w:val="00950933"/>
    <w:rsid w:val="00953333"/>
    <w:rsid w:val="009564F4"/>
    <w:rsid w:val="00974F27"/>
    <w:rsid w:val="00976A6B"/>
    <w:rsid w:val="00976A71"/>
    <w:rsid w:val="00982561"/>
    <w:rsid w:val="009825A8"/>
    <w:rsid w:val="0098288F"/>
    <w:rsid w:val="0098487B"/>
    <w:rsid w:val="00990827"/>
    <w:rsid w:val="00995406"/>
    <w:rsid w:val="0099736B"/>
    <w:rsid w:val="009A493A"/>
    <w:rsid w:val="009A533B"/>
    <w:rsid w:val="009A53AC"/>
    <w:rsid w:val="009B079E"/>
    <w:rsid w:val="009B0A20"/>
    <w:rsid w:val="009B39CA"/>
    <w:rsid w:val="009B46CE"/>
    <w:rsid w:val="009B535C"/>
    <w:rsid w:val="009B718F"/>
    <w:rsid w:val="009C15F0"/>
    <w:rsid w:val="009C173F"/>
    <w:rsid w:val="009D0290"/>
    <w:rsid w:val="009D3512"/>
    <w:rsid w:val="009D3CEA"/>
    <w:rsid w:val="009D6791"/>
    <w:rsid w:val="009E1C8D"/>
    <w:rsid w:val="009E2B82"/>
    <w:rsid w:val="009E5157"/>
    <w:rsid w:val="009E7EB1"/>
    <w:rsid w:val="009F3AC8"/>
    <w:rsid w:val="009F4F92"/>
    <w:rsid w:val="009F5866"/>
    <w:rsid w:val="009F5FC2"/>
    <w:rsid w:val="009F756A"/>
    <w:rsid w:val="00A0594A"/>
    <w:rsid w:val="00A063E4"/>
    <w:rsid w:val="00A13911"/>
    <w:rsid w:val="00A13CB4"/>
    <w:rsid w:val="00A13CEB"/>
    <w:rsid w:val="00A160AF"/>
    <w:rsid w:val="00A1665C"/>
    <w:rsid w:val="00A23758"/>
    <w:rsid w:val="00A2485B"/>
    <w:rsid w:val="00A3200E"/>
    <w:rsid w:val="00A3724F"/>
    <w:rsid w:val="00A409EB"/>
    <w:rsid w:val="00A41BA7"/>
    <w:rsid w:val="00A43D8B"/>
    <w:rsid w:val="00A4539E"/>
    <w:rsid w:val="00A45EA8"/>
    <w:rsid w:val="00A5049E"/>
    <w:rsid w:val="00A52757"/>
    <w:rsid w:val="00A52FA0"/>
    <w:rsid w:val="00A53834"/>
    <w:rsid w:val="00A54A6A"/>
    <w:rsid w:val="00A54CF2"/>
    <w:rsid w:val="00A562A9"/>
    <w:rsid w:val="00A6090B"/>
    <w:rsid w:val="00A61377"/>
    <w:rsid w:val="00A61CBC"/>
    <w:rsid w:val="00A63477"/>
    <w:rsid w:val="00A658A9"/>
    <w:rsid w:val="00A73218"/>
    <w:rsid w:val="00A74379"/>
    <w:rsid w:val="00A74A1F"/>
    <w:rsid w:val="00A75A69"/>
    <w:rsid w:val="00A86D75"/>
    <w:rsid w:val="00A905D8"/>
    <w:rsid w:val="00A916E4"/>
    <w:rsid w:val="00A948FF"/>
    <w:rsid w:val="00A949CC"/>
    <w:rsid w:val="00A95BCF"/>
    <w:rsid w:val="00A97010"/>
    <w:rsid w:val="00AA0AB1"/>
    <w:rsid w:val="00AA1514"/>
    <w:rsid w:val="00AA1E0B"/>
    <w:rsid w:val="00AA7523"/>
    <w:rsid w:val="00AB6299"/>
    <w:rsid w:val="00AC0E31"/>
    <w:rsid w:val="00AC5377"/>
    <w:rsid w:val="00AE1FD9"/>
    <w:rsid w:val="00AE2895"/>
    <w:rsid w:val="00AE5818"/>
    <w:rsid w:val="00AF0B17"/>
    <w:rsid w:val="00AF2B0A"/>
    <w:rsid w:val="00AF3E95"/>
    <w:rsid w:val="00AF480C"/>
    <w:rsid w:val="00AF7743"/>
    <w:rsid w:val="00B0491D"/>
    <w:rsid w:val="00B07FFD"/>
    <w:rsid w:val="00B144C0"/>
    <w:rsid w:val="00B14F9C"/>
    <w:rsid w:val="00B17048"/>
    <w:rsid w:val="00B17B5F"/>
    <w:rsid w:val="00B2002C"/>
    <w:rsid w:val="00B207A2"/>
    <w:rsid w:val="00B20976"/>
    <w:rsid w:val="00B212FA"/>
    <w:rsid w:val="00B21FAB"/>
    <w:rsid w:val="00B2230C"/>
    <w:rsid w:val="00B407CC"/>
    <w:rsid w:val="00B420A4"/>
    <w:rsid w:val="00B452FC"/>
    <w:rsid w:val="00B463BF"/>
    <w:rsid w:val="00B508B1"/>
    <w:rsid w:val="00B50F03"/>
    <w:rsid w:val="00B522FB"/>
    <w:rsid w:val="00B52F4F"/>
    <w:rsid w:val="00B600ED"/>
    <w:rsid w:val="00B65DB0"/>
    <w:rsid w:val="00B66F19"/>
    <w:rsid w:val="00B72F3B"/>
    <w:rsid w:val="00B8249E"/>
    <w:rsid w:val="00B830F2"/>
    <w:rsid w:val="00B85BBB"/>
    <w:rsid w:val="00B8743A"/>
    <w:rsid w:val="00B96573"/>
    <w:rsid w:val="00B9691C"/>
    <w:rsid w:val="00B973EB"/>
    <w:rsid w:val="00BA016D"/>
    <w:rsid w:val="00BA25BD"/>
    <w:rsid w:val="00BA5B03"/>
    <w:rsid w:val="00BA685E"/>
    <w:rsid w:val="00BB0BB8"/>
    <w:rsid w:val="00BB42FA"/>
    <w:rsid w:val="00BB7C9F"/>
    <w:rsid w:val="00BE049A"/>
    <w:rsid w:val="00BE750E"/>
    <w:rsid w:val="00BF0E33"/>
    <w:rsid w:val="00BF22E0"/>
    <w:rsid w:val="00BF4107"/>
    <w:rsid w:val="00BF57CF"/>
    <w:rsid w:val="00BF6312"/>
    <w:rsid w:val="00C01281"/>
    <w:rsid w:val="00C05993"/>
    <w:rsid w:val="00C10008"/>
    <w:rsid w:val="00C161C8"/>
    <w:rsid w:val="00C1625C"/>
    <w:rsid w:val="00C21E95"/>
    <w:rsid w:val="00C26642"/>
    <w:rsid w:val="00C30224"/>
    <w:rsid w:val="00C30E95"/>
    <w:rsid w:val="00C411E3"/>
    <w:rsid w:val="00C42C41"/>
    <w:rsid w:val="00C42E7E"/>
    <w:rsid w:val="00C43107"/>
    <w:rsid w:val="00C440D6"/>
    <w:rsid w:val="00C4672C"/>
    <w:rsid w:val="00C470AF"/>
    <w:rsid w:val="00C54719"/>
    <w:rsid w:val="00C662B4"/>
    <w:rsid w:val="00C67A04"/>
    <w:rsid w:val="00C67FD8"/>
    <w:rsid w:val="00C707C1"/>
    <w:rsid w:val="00C71134"/>
    <w:rsid w:val="00C72079"/>
    <w:rsid w:val="00C73880"/>
    <w:rsid w:val="00C76030"/>
    <w:rsid w:val="00C8107C"/>
    <w:rsid w:val="00C840D7"/>
    <w:rsid w:val="00C957BB"/>
    <w:rsid w:val="00C95B2A"/>
    <w:rsid w:val="00C9689C"/>
    <w:rsid w:val="00C97E3A"/>
    <w:rsid w:val="00CA1043"/>
    <w:rsid w:val="00CA4012"/>
    <w:rsid w:val="00CA4101"/>
    <w:rsid w:val="00CB271A"/>
    <w:rsid w:val="00CB31BD"/>
    <w:rsid w:val="00CB57AB"/>
    <w:rsid w:val="00CC02C0"/>
    <w:rsid w:val="00CC2D90"/>
    <w:rsid w:val="00CC42EF"/>
    <w:rsid w:val="00CC5916"/>
    <w:rsid w:val="00CC71C5"/>
    <w:rsid w:val="00CD005C"/>
    <w:rsid w:val="00CD0AE9"/>
    <w:rsid w:val="00CE2660"/>
    <w:rsid w:val="00CE42C3"/>
    <w:rsid w:val="00CE71E2"/>
    <w:rsid w:val="00CF2D84"/>
    <w:rsid w:val="00CF4611"/>
    <w:rsid w:val="00CF522A"/>
    <w:rsid w:val="00CF69B8"/>
    <w:rsid w:val="00D001CC"/>
    <w:rsid w:val="00D03281"/>
    <w:rsid w:val="00D03CB4"/>
    <w:rsid w:val="00D109A2"/>
    <w:rsid w:val="00D15ED8"/>
    <w:rsid w:val="00D275BF"/>
    <w:rsid w:val="00D339CE"/>
    <w:rsid w:val="00D40246"/>
    <w:rsid w:val="00D41597"/>
    <w:rsid w:val="00D47869"/>
    <w:rsid w:val="00D53CA3"/>
    <w:rsid w:val="00D54A78"/>
    <w:rsid w:val="00D55921"/>
    <w:rsid w:val="00D567BB"/>
    <w:rsid w:val="00D56E4F"/>
    <w:rsid w:val="00D57BE6"/>
    <w:rsid w:val="00D63F2E"/>
    <w:rsid w:val="00D707D9"/>
    <w:rsid w:val="00D71D25"/>
    <w:rsid w:val="00D7220C"/>
    <w:rsid w:val="00D812BB"/>
    <w:rsid w:val="00D83229"/>
    <w:rsid w:val="00D9440E"/>
    <w:rsid w:val="00D969A6"/>
    <w:rsid w:val="00DA64C6"/>
    <w:rsid w:val="00DA64FF"/>
    <w:rsid w:val="00DB21B7"/>
    <w:rsid w:val="00DC153A"/>
    <w:rsid w:val="00DC43AD"/>
    <w:rsid w:val="00DC51B9"/>
    <w:rsid w:val="00DD1976"/>
    <w:rsid w:val="00DD1E16"/>
    <w:rsid w:val="00DD22B5"/>
    <w:rsid w:val="00DD43B2"/>
    <w:rsid w:val="00DD4BB5"/>
    <w:rsid w:val="00DD5045"/>
    <w:rsid w:val="00DE0C51"/>
    <w:rsid w:val="00DE69F1"/>
    <w:rsid w:val="00DE6A8D"/>
    <w:rsid w:val="00DF0F60"/>
    <w:rsid w:val="00DF3657"/>
    <w:rsid w:val="00DF42F8"/>
    <w:rsid w:val="00DF69B3"/>
    <w:rsid w:val="00DF6EEF"/>
    <w:rsid w:val="00E00059"/>
    <w:rsid w:val="00E0026B"/>
    <w:rsid w:val="00E003CD"/>
    <w:rsid w:val="00E04D1D"/>
    <w:rsid w:val="00E1238C"/>
    <w:rsid w:val="00E2571C"/>
    <w:rsid w:val="00E27774"/>
    <w:rsid w:val="00E30ED1"/>
    <w:rsid w:val="00E35533"/>
    <w:rsid w:val="00E35B4F"/>
    <w:rsid w:val="00E44077"/>
    <w:rsid w:val="00E44600"/>
    <w:rsid w:val="00E4493D"/>
    <w:rsid w:val="00E455A0"/>
    <w:rsid w:val="00E61527"/>
    <w:rsid w:val="00E6771E"/>
    <w:rsid w:val="00E70E70"/>
    <w:rsid w:val="00E82C64"/>
    <w:rsid w:val="00E8366C"/>
    <w:rsid w:val="00E86882"/>
    <w:rsid w:val="00E90D6A"/>
    <w:rsid w:val="00E90E71"/>
    <w:rsid w:val="00E915AC"/>
    <w:rsid w:val="00E91A34"/>
    <w:rsid w:val="00E926FD"/>
    <w:rsid w:val="00E939B2"/>
    <w:rsid w:val="00EA36EF"/>
    <w:rsid w:val="00EA44BD"/>
    <w:rsid w:val="00EA6712"/>
    <w:rsid w:val="00EB15DE"/>
    <w:rsid w:val="00EB6609"/>
    <w:rsid w:val="00EB75CD"/>
    <w:rsid w:val="00EC124B"/>
    <w:rsid w:val="00EC2074"/>
    <w:rsid w:val="00EC230F"/>
    <w:rsid w:val="00EC4B87"/>
    <w:rsid w:val="00EC4E71"/>
    <w:rsid w:val="00EC5944"/>
    <w:rsid w:val="00EC6000"/>
    <w:rsid w:val="00EC743B"/>
    <w:rsid w:val="00ED2236"/>
    <w:rsid w:val="00EE22C4"/>
    <w:rsid w:val="00EE3AC7"/>
    <w:rsid w:val="00EE488D"/>
    <w:rsid w:val="00EE4B37"/>
    <w:rsid w:val="00EF1AF2"/>
    <w:rsid w:val="00F05A01"/>
    <w:rsid w:val="00F1779B"/>
    <w:rsid w:val="00F21C85"/>
    <w:rsid w:val="00F2506E"/>
    <w:rsid w:val="00F274EC"/>
    <w:rsid w:val="00F310C0"/>
    <w:rsid w:val="00F32116"/>
    <w:rsid w:val="00F33D44"/>
    <w:rsid w:val="00F42E0D"/>
    <w:rsid w:val="00F4351F"/>
    <w:rsid w:val="00F5448A"/>
    <w:rsid w:val="00F67CE0"/>
    <w:rsid w:val="00F7214D"/>
    <w:rsid w:val="00F871BC"/>
    <w:rsid w:val="00F90AE8"/>
    <w:rsid w:val="00F91961"/>
    <w:rsid w:val="00F93B5E"/>
    <w:rsid w:val="00F94FA4"/>
    <w:rsid w:val="00F95375"/>
    <w:rsid w:val="00FA15D9"/>
    <w:rsid w:val="00FA6895"/>
    <w:rsid w:val="00FB1F58"/>
    <w:rsid w:val="00FB676A"/>
    <w:rsid w:val="00FC4AE9"/>
    <w:rsid w:val="00FC503C"/>
    <w:rsid w:val="00FC7284"/>
    <w:rsid w:val="00FC7AA1"/>
    <w:rsid w:val="00FD2C3E"/>
    <w:rsid w:val="00FD3B30"/>
    <w:rsid w:val="00FE0F24"/>
    <w:rsid w:val="00FE2A7F"/>
    <w:rsid w:val="00FE7F8D"/>
    <w:rsid w:val="00FF0824"/>
    <w:rsid w:val="00FF0A94"/>
    <w:rsid w:val="00FF1146"/>
    <w:rsid w:val="00FF4CEB"/>
    <w:rsid w:val="00FF538F"/>
    <w:rsid w:val="00FF5721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40000,#d00000"/>
    </o:shapedefaults>
    <o:shapelayout v:ext="edit">
      <o:idmap v:ext="edit" data="2"/>
    </o:shapelayout>
  </w:shapeDefaults>
  <w:decimalSymbol w:val=","/>
  <w:listSeparator w:val=";"/>
  <w14:docId w14:val="66ADD099"/>
  <w15:docId w15:val="{56A226F6-9134-468E-A231-65E0B773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8D587A"/>
    <w:pPr>
      <w:spacing w:before="120" w:line="280" w:lineRule="atLeast"/>
      <w:jc w:val="both"/>
    </w:pPr>
    <w:rPr>
      <w:rFonts w:ascii="Arial" w:hAnsi="Arial"/>
      <w:sz w:val="22"/>
      <w:szCs w:val="24"/>
      <w:lang w:eastAsia="de-DE"/>
    </w:rPr>
  </w:style>
  <w:style w:type="paragraph" w:styleId="Cmsor1">
    <w:name w:val="heading 1"/>
    <w:basedOn w:val="Norml"/>
    <w:next w:val="Norml"/>
    <w:qFormat/>
    <w:rsid w:val="006F3AAA"/>
    <w:pPr>
      <w:spacing w:before="0"/>
      <w:jc w:val="center"/>
      <w:outlineLvl w:val="0"/>
    </w:pPr>
    <w:rPr>
      <w:sz w:val="18"/>
    </w:rPr>
  </w:style>
  <w:style w:type="paragraph" w:styleId="Cmsor2">
    <w:name w:val="heading 2"/>
    <w:basedOn w:val="Norml"/>
    <w:next w:val="Cmsor3"/>
    <w:qFormat/>
    <w:rsid w:val="0076096B"/>
    <w:pPr>
      <w:numPr>
        <w:numId w:val="1"/>
      </w:numPr>
      <w:spacing w:before="360" w:after="240"/>
      <w:ind w:left="0" w:firstLine="0"/>
      <w:jc w:val="center"/>
      <w:outlineLvl w:val="1"/>
    </w:pPr>
    <w:rPr>
      <w:caps/>
      <w:sz w:val="24"/>
    </w:rPr>
  </w:style>
  <w:style w:type="paragraph" w:styleId="Cmsor3">
    <w:name w:val="heading 3"/>
    <w:basedOn w:val="Norml"/>
    <w:next w:val="Norml"/>
    <w:qFormat/>
    <w:rsid w:val="00816E16"/>
    <w:pPr>
      <w:numPr>
        <w:numId w:val="10"/>
      </w:numPr>
      <w:shd w:val="clear" w:color="auto" w:fill="FFFFFF"/>
      <w:spacing w:before="240" w:line="240" w:lineRule="auto"/>
      <w:outlineLvl w:val="2"/>
    </w:pPr>
    <w:rPr>
      <w:rFonts w:cs="Arial"/>
      <w:b/>
      <w:bCs/>
      <w:color w:val="17365D" w:themeColor="text2" w:themeShade="BF"/>
      <w:sz w:val="24"/>
      <w:lang w:val="de-DE" w:eastAsia="hu-HU" w:bidi="de-D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A52FA0"/>
    <w:pPr>
      <w:tabs>
        <w:tab w:val="center" w:pos="4536"/>
        <w:tab w:val="right" w:pos="9072"/>
      </w:tabs>
      <w:spacing w:before="0" w:line="240" w:lineRule="auto"/>
      <w:jc w:val="right"/>
    </w:pPr>
    <w:rPr>
      <w:rFonts w:eastAsia="Calibri"/>
      <w:sz w:val="16"/>
    </w:rPr>
  </w:style>
  <w:style w:type="paragraph" w:styleId="llb">
    <w:name w:val="footer"/>
    <w:basedOn w:val="Norml"/>
    <w:link w:val="llbChar"/>
    <w:pPr>
      <w:tabs>
        <w:tab w:val="center" w:pos="4536"/>
        <w:tab w:val="right" w:pos="9072"/>
      </w:tabs>
    </w:pPr>
  </w:style>
  <w:style w:type="character" w:styleId="Hiperhivatkozs">
    <w:name w:val="Hyperlink"/>
    <w:rPr>
      <w:color w:val="0000FF"/>
      <w:u w:val="single"/>
    </w:rPr>
  </w:style>
  <w:style w:type="character" w:styleId="Oldalszm">
    <w:name w:val="page number"/>
    <w:basedOn w:val="Bekezdsalapbettpusa"/>
  </w:style>
  <w:style w:type="paragraph" w:styleId="Kpalrs">
    <w:name w:val="caption"/>
    <w:basedOn w:val="Norml"/>
    <w:next w:val="Norml"/>
    <w:qFormat/>
    <w:pPr>
      <w:ind w:right="360"/>
      <w:jc w:val="right"/>
    </w:pPr>
    <w:rPr>
      <w:rFonts w:ascii="Arial Narrow" w:hAnsi="Arial Narrow" w:cs="Arial"/>
      <w:b/>
      <w:color w:val="808080"/>
      <w:sz w:val="18"/>
      <w:szCs w:val="16"/>
    </w:rPr>
  </w:style>
  <w:style w:type="character" w:styleId="Jegyzethivatkozs">
    <w:name w:val="annotation reference"/>
    <w:semiHidden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Pr>
      <w:sz w:val="20"/>
      <w:szCs w:val="20"/>
      <w:lang w:val="de-DE"/>
    </w:rPr>
  </w:style>
  <w:style w:type="paragraph" w:styleId="Szvegtrzs">
    <w:name w:val="Body Text"/>
    <w:basedOn w:val="Norml"/>
    <w:link w:val="SzvegtrzsChar"/>
    <w:rsid w:val="00287A82"/>
    <w:pPr>
      <w:numPr>
        <w:numId w:val="5"/>
      </w:numPr>
      <w:spacing w:before="0" w:after="120"/>
    </w:pPr>
    <w:rPr>
      <w:rFonts w:cs="Arial"/>
    </w:rPr>
  </w:style>
  <w:style w:type="paragraph" w:styleId="Szvegtrzs2">
    <w:name w:val="Body Text 2"/>
    <w:basedOn w:val="Norml"/>
    <w:rPr>
      <w:rFonts w:ascii="Arial Narrow" w:hAnsi="Arial Narrow"/>
      <w:b/>
      <w:bCs/>
      <w:color w:val="FF0000"/>
      <w:sz w:val="48"/>
      <w:lang w:val="de-DE"/>
    </w:rPr>
  </w:style>
  <w:style w:type="paragraph" w:styleId="Buborkszveg">
    <w:name w:val="Balloon Text"/>
    <w:basedOn w:val="Norml"/>
    <w:semiHidden/>
    <w:rsid w:val="00AF3E95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link w:val="SzvegtrzsbehzssalChar"/>
    <w:rsid w:val="00326851"/>
    <w:pPr>
      <w:spacing w:after="120"/>
      <w:ind w:left="709"/>
    </w:pPr>
  </w:style>
  <w:style w:type="paragraph" w:styleId="Szvegtrzsbehzssal2">
    <w:name w:val="Body Text Indent 2"/>
    <w:basedOn w:val="Norml"/>
    <w:rsid w:val="00E30ED1"/>
    <w:pPr>
      <w:spacing w:after="120" w:line="480" w:lineRule="auto"/>
      <w:ind w:left="283"/>
    </w:pPr>
  </w:style>
  <w:style w:type="paragraph" w:customStyle="1" w:styleId="BodyText23">
    <w:name w:val="Body Text 23"/>
    <w:basedOn w:val="Norml"/>
    <w:rsid w:val="00E30ED1"/>
    <w:pPr>
      <w:overflowPunct w:val="0"/>
      <w:autoSpaceDE w:val="0"/>
      <w:autoSpaceDN w:val="0"/>
      <w:adjustRightInd w:val="0"/>
      <w:ind w:left="567" w:hanging="567"/>
      <w:textAlignment w:val="baseline"/>
    </w:pPr>
    <w:rPr>
      <w:rFonts w:ascii="Times New Roman" w:hAnsi="Times New Roman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AA7523"/>
    <w:pPr>
      <w:ind w:left="708"/>
    </w:pPr>
  </w:style>
  <w:style w:type="character" w:customStyle="1" w:styleId="SzvegtrzsbehzssalChar">
    <w:name w:val="Szövegtörzs behúzással Char"/>
    <w:link w:val="Szvegtrzsbehzssal"/>
    <w:rsid w:val="00326851"/>
    <w:rPr>
      <w:rFonts w:ascii="Arial" w:hAnsi="Arial"/>
      <w:sz w:val="22"/>
      <w:szCs w:val="24"/>
      <w:lang w:val="de-AT" w:eastAsia="de-DE"/>
    </w:rPr>
  </w:style>
  <w:style w:type="character" w:customStyle="1" w:styleId="llbChar">
    <w:name w:val="Élőláb Char"/>
    <w:link w:val="llb"/>
    <w:uiPriority w:val="99"/>
    <w:rsid w:val="005339FA"/>
    <w:rPr>
      <w:rFonts w:ascii="Arial" w:hAnsi="Arial"/>
      <w:sz w:val="24"/>
      <w:szCs w:val="24"/>
      <w:lang w:val="de-AT" w:eastAsia="de-DE"/>
    </w:rPr>
  </w:style>
  <w:style w:type="paragraph" w:styleId="Megjegyzstrgya">
    <w:name w:val="annotation subject"/>
    <w:basedOn w:val="Jegyzetszveg"/>
    <w:next w:val="Jegyzetszveg"/>
    <w:link w:val="MegjegyzstrgyaChar"/>
    <w:rsid w:val="00B07FFD"/>
    <w:rPr>
      <w:b/>
      <w:bCs/>
      <w:lang w:val="de-AT"/>
    </w:rPr>
  </w:style>
  <w:style w:type="character" w:customStyle="1" w:styleId="JegyzetszvegChar">
    <w:name w:val="Jegyzetszöveg Char"/>
    <w:link w:val="Jegyzetszveg"/>
    <w:semiHidden/>
    <w:rsid w:val="00B07FFD"/>
    <w:rPr>
      <w:rFonts w:ascii="Arial" w:hAnsi="Arial"/>
      <w:lang w:val="de-DE" w:eastAsia="de-DE"/>
    </w:rPr>
  </w:style>
  <w:style w:type="character" w:customStyle="1" w:styleId="MegjegyzstrgyaChar">
    <w:name w:val="Megjegyzés tárgya Char"/>
    <w:link w:val="Megjegyzstrgya"/>
    <w:rsid w:val="00B07FFD"/>
    <w:rPr>
      <w:rFonts w:ascii="Arial" w:hAnsi="Arial"/>
      <w:b/>
      <w:bCs/>
      <w:lang w:val="de-AT" w:eastAsia="de-DE"/>
    </w:rPr>
  </w:style>
  <w:style w:type="paragraph" w:styleId="Vltozat">
    <w:name w:val="Revision"/>
    <w:hidden/>
    <w:uiPriority w:val="99"/>
    <w:semiHidden/>
    <w:rsid w:val="001971C0"/>
    <w:rPr>
      <w:rFonts w:ascii="Arial" w:hAnsi="Arial"/>
      <w:sz w:val="24"/>
      <w:szCs w:val="24"/>
      <w:lang w:val="de-AT" w:eastAsia="de-DE"/>
    </w:rPr>
  </w:style>
  <w:style w:type="paragraph" w:customStyle="1" w:styleId="s13">
    <w:name w:val="s13"/>
    <w:basedOn w:val="Norml"/>
    <w:rsid w:val="00D83229"/>
    <w:pPr>
      <w:spacing w:before="100" w:beforeAutospacing="1" w:after="100" w:afterAutospacing="1"/>
    </w:pPr>
    <w:rPr>
      <w:rFonts w:ascii="Times New Roman" w:eastAsiaTheme="minorHAnsi" w:hAnsi="Times New Roman"/>
      <w:lang w:eastAsia="hu-HU"/>
    </w:rPr>
  </w:style>
  <w:style w:type="paragraph" w:customStyle="1" w:styleId="s48">
    <w:name w:val="s48"/>
    <w:basedOn w:val="Norml"/>
    <w:rsid w:val="00D83229"/>
    <w:pPr>
      <w:spacing w:before="100" w:beforeAutospacing="1" w:after="100" w:afterAutospacing="1"/>
    </w:pPr>
    <w:rPr>
      <w:rFonts w:ascii="Times New Roman" w:eastAsiaTheme="minorHAnsi" w:hAnsi="Times New Roman"/>
      <w:lang w:eastAsia="hu-HU"/>
    </w:rPr>
  </w:style>
  <w:style w:type="character" w:customStyle="1" w:styleId="bumpedfont15">
    <w:name w:val="bumpedfont15"/>
    <w:basedOn w:val="Bekezdsalapbettpusa"/>
    <w:rsid w:val="00D83229"/>
  </w:style>
  <w:style w:type="character" w:customStyle="1" w:styleId="lfejChar">
    <w:name w:val="Élőfej Char"/>
    <w:basedOn w:val="Bekezdsalapbettpusa"/>
    <w:link w:val="lfej"/>
    <w:rsid w:val="00A52FA0"/>
    <w:rPr>
      <w:rFonts w:ascii="Arial" w:eastAsia="Calibri" w:hAnsi="Arial"/>
      <w:sz w:val="16"/>
      <w:szCs w:val="24"/>
      <w:lang w:val="de-AT" w:eastAsia="de-DE"/>
    </w:rPr>
  </w:style>
  <w:style w:type="paragraph" w:customStyle="1" w:styleId="A-Flatter">
    <w:name w:val="A-Flatter"/>
    <w:basedOn w:val="Norml"/>
    <w:link w:val="A-FlatterChar"/>
    <w:rsid w:val="00677E79"/>
    <w:pPr>
      <w:tabs>
        <w:tab w:val="left" w:pos="425"/>
        <w:tab w:val="left" w:pos="851"/>
      </w:tabs>
      <w:spacing w:line="320" w:lineRule="atLeast"/>
    </w:pPr>
    <w:rPr>
      <w:sz w:val="20"/>
      <w:szCs w:val="20"/>
      <w:lang w:val="de-DE"/>
    </w:rPr>
  </w:style>
  <w:style w:type="paragraph" w:customStyle="1" w:styleId="A-Flatter-7-20">
    <w:name w:val="A-Flatter-7-20"/>
    <w:basedOn w:val="Norml"/>
    <w:link w:val="A-Flatter-7-20Char"/>
    <w:rsid w:val="00677E79"/>
    <w:pPr>
      <w:tabs>
        <w:tab w:val="left" w:pos="425"/>
        <w:tab w:val="left" w:pos="851"/>
      </w:tabs>
      <w:spacing w:line="400" w:lineRule="atLeast"/>
    </w:pPr>
    <w:rPr>
      <w:color w:val="4C4C4C"/>
      <w:sz w:val="14"/>
      <w:szCs w:val="20"/>
      <w:lang w:val="de-DE"/>
    </w:rPr>
  </w:style>
  <w:style w:type="character" w:customStyle="1" w:styleId="A-FlatterChar">
    <w:name w:val="A-Flatter Char"/>
    <w:link w:val="A-Flatter"/>
    <w:rsid w:val="00677E79"/>
    <w:rPr>
      <w:rFonts w:ascii="Arial" w:hAnsi="Arial"/>
      <w:lang w:val="de-DE" w:eastAsia="de-DE"/>
    </w:rPr>
  </w:style>
  <w:style w:type="character" w:customStyle="1" w:styleId="A-Flatter-7-20Char">
    <w:name w:val="A-Flatter-7-20 Char"/>
    <w:link w:val="A-Flatter-7-20"/>
    <w:rsid w:val="00677E79"/>
    <w:rPr>
      <w:rFonts w:ascii="Arial" w:hAnsi="Arial"/>
      <w:color w:val="4C4C4C"/>
      <w:sz w:val="14"/>
      <w:lang w:val="de-DE" w:eastAsia="de-DE"/>
    </w:rPr>
  </w:style>
  <w:style w:type="table" w:styleId="Rcsostblzat">
    <w:name w:val="Table Grid"/>
    <w:basedOn w:val="Normltblzat"/>
    <w:rsid w:val="00A52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elsorols">
    <w:name w:val="List Bullet"/>
    <w:basedOn w:val="Norml"/>
    <w:rsid w:val="00EF1AF2"/>
    <w:pPr>
      <w:numPr>
        <w:numId w:val="2"/>
      </w:numPr>
      <w:spacing w:after="60"/>
      <w:ind w:left="1066" w:hanging="357"/>
    </w:pPr>
  </w:style>
  <w:style w:type="paragraph" w:styleId="Felsorols2">
    <w:name w:val="List Bullet 2"/>
    <w:basedOn w:val="Norml"/>
    <w:rsid w:val="00FD2C3E"/>
    <w:pPr>
      <w:numPr>
        <w:numId w:val="3"/>
      </w:numPr>
      <w:contextualSpacing/>
    </w:pPr>
  </w:style>
  <w:style w:type="paragraph" w:styleId="Felsorols3">
    <w:name w:val="List Bullet 3"/>
    <w:basedOn w:val="Norml"/>
    <w:rsid w:val="002F4243"/>
    <w:pPr>
      <w:numPr>
        <w:numId w:val="4"/>
      </w:numPr>
      <w:spacing w:before="0"/>
      <w:ind w:left="924" w:hanging="357"/>
    </w:pPr>
  </w:style>
  <w:style w:type="paragraph" w:customStyle="1" w:styleId="StlusSzvegtrzsElssor0cm">
    <w:name w:val="Stílus Szövegtörzs + Első sor:  0 cm"/>
    <w:basedOn w:val="Szvegtrzs"/>
    <w:rsid w:val="00F2506E"/>
    <w:pPr>
      <w:numPr>
        <w:numId w:val="0"/>
      </w:numPr>
    </w:pPr>
    <w:rPr>
      <w:rFonts w:cs="Times New Roman"/>
      <w:szCs w:val="20"/>
    </w:rPr>
  </w:style>
  <w:style w:type="character" w:customStyle="1" w:styleId="SzvegtrzsChar">
    <w:name w:val="Szövegtörzs Char"/>
    <w:basedOn w:val="Bekezdsalapbettpusa"/>
    <w:link w:val="Szvegtrzs"/>
    <w:rsid w:val="00287A82"/>
    <w:rPr>
      <w:rFonts w:ascii="Arial" w:hAnsi="Arial" w:cs="Arial"/>
      <w:sz w:val="22"/>
      <w:szCs w:val="24"/>
      <w:lang w:eastAsia="de-DE"/>
    </w:rPr>
  </w:style>
  <w:style w:type="paragraph" w:styleId="Cm">
    <w:name w:val="Title"/>
    <w:basedOn w:val="Norml"/>
    <w:next w:val="Norml"/>
    <w:link w:val="CmChar"/>
    <w:qFormat/>
    <w:rsid w:val="00976A6B"/>
    <w:pPr>
      <w:pageBreakBefore/>
      <w:shd w:val="clear" w:color="auto" w:fill="FFFFFF"/>
      <w:spacing w:before="0" w:line="240" w:lineRule="auto"/>
      <w:jc w:val="center"/>
      <w:outlineLvl w:val="0"/>
    </w:pPr>
    <w:rPr>
      <w:rFonts w:cs="Arial"/>
      <w:b/>
      <w:bCs/>
      <w:caps/>
      <w:color w:val="00396F"/>
      <w:kern w:val="36"/>
      <w:sz w:val="32"/>
      <w:szCs w:val="32"/>
      <w:lang w:val="de-DE" w:eastAsia="hu-HU" w:bidi="de-DE"/>
    </w:rPr>
  </w:style>
  <w:style w:type="character" w:customStyle="1" w:styleId="CmChar">
    <w:name w:val="Cím Char"/>
    <w:basedOn w:val="Bekezdsalapbettpusa"/>
    <w:link w:val="Cm"/>
    <w:rsid w:val="00976A6B"/>
    <w:rPr>
      <w:rFonts w:ascii="Arial" w:hAnsi="Arial" w:cs="Arial"/>
      <w:b/>
      <w:bCs/>
      <w:caps/>
      <w:color w:val="00396F"/>
      <w:kern w:val="36"/>
      <w:sz w:val="32"/>
      <w:szCs w:val="32"/>
      <w:shd w:val="clear" w:color="auto" w:fill="FFFFFF"/>
      <w:lang w:val="de-DE" w:bidi="de-DE"/>
    </w:rPr>
  </w:style>
  <w:style w:type="paragraph" w:styleId="Lbjegyzetszveg">
    <w:name w:val="footnote text"/>
    <w:basedOn w:val="Norml"/>
    <w:link w:val="LbjegyzetszvegChar"/>
    <w:rsid w:val="0005729F"/>
    <w:pPr>
      <w:spacing w:before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05729F"/>
    <w:rPr>
      <w:rFonts w:ascii="Arial" w:hAnsi="Arial"/>
      <w:lang w:val="de-AT" w:eastAsia="de-DE"/>
    </w:rPr>
  </w:style>
  <w:style w:type="character" w:styleId="Lbjegyzet-hivatkozs">
    <w:name w:val="footnote reference"/>
    <w:basedOn w:val="Bekezdsalapbettpusa"/>
    <w:rsid w:val="0005729F"/>
    <w:rPr>
      <w:vertAlign w:val="superscript"/>
    </w:rPr>
  </w:style>
  <w:style w:type="paragraph" w:styleId="Alcm">
    <w:name w:val="Subtitle"/>
    <w:basedOn w:val="Norml"/>
    <w:next w:val="Norml"/>
    <w:link w:val="AlcmChar"/>
    <w:qFormat/>
    <w:rsid w:val="003A2F64"/>
    <w:pPr>
      <w:numPr>
        <w:ilvl w:val="1"/>
      </w:numPr>
      <w:shd w:val="clear" w:color="auto" w:fill="FFFFFF"/>
      <w:spacing w:before="0" w:after="360" w:line="240" w:lineRule="auto"/>
      <w:jc w:val="center"/>
      <w:outlineLvl w:val="0"/>
    </w:pPr>
    <w:rPr>
      <w:rFonts w:cs="Arial"/>
      <w:b/>
      <w:bCs/>
      <w:color w:val="00396F"/>
      <w:kern w:val="36"/>
      <w:sz w:val="24"/>
      <w:lang w:val="de-DE" w:eastAsia="hu-HU" w:bidi="de-DE"/>
    </w:rPr>
  </w:style>
  <w:style w:type="character" w:customStyle="1" w:styleId="AlcmChar">
    <w:name w:val="Alcím Char"/>
    <w:basedOn w:val="Bekezdsalapbettpusa"/>
    <w:link w:val="Alcm"/>
    <w:rsid w:val="003A2F64"/>
    <w:rPr>
      <w:rFonts w:ascii="Arial" w:hAnsi="Arial" w:cs="Arial"/>
      <w:b/>
      <w:bCs/>
      <w:color w:val="00396F"/>
      <w:kern w:val="36"/>
      <w:sz w:val="24"/>
      <w:szCs w:val="24"/>
      <w:shd w:val="clear" w:color="auto" w:fill="FFFFFF"/>
      <w:lang w:val="de-DE" w:bidi="de-DE"/>
    </w:rPr>
  </w:style>
  <w:style w:type="paragraph" w:customStyle="1" w:styleId="Alcm2">
    <w:name w:val="Alcím2"/>
    <w:basedOn w:val="Alcm"/>
    <w:next w:val="Norml"/>
    <w:qFormat/>
    <w:rsid w:val="003B3565"/>
    <w:pPr>
      <w:spacing w:after="1080"/>
    </w:pPr>
  </w:style>
  <w:style w:type="character" w:styleId="Kiemels2">
    <w:name w:val="Strong"/>
    <w:basedOn w:val="Bekezdsalapbettpusa"/>
    <w:qFormat/>
    <w:rsid w:val="00F91961"/>
    <w:rPr>
      <w:rFonts w:ascii="Arial" w:hAnsi="Arial"/>
      <w:b/>
      <w:bCs/>
      <w:i w:val="0"/>
    </w:rPr>
  </w:style>
  <w:style w:type="character" w:styleId="Feloldatlanmegemlts">
    <w:name w:val="Unresolved Mention"/>
    <w:basedOn w:val="Bekezdsalapbettpusa"/>
    <w:uiPriority w:val="99"/>
    <w:semiHidden/>
    <w:unhideWhenUsed/>
    <w:rsid w:val="002E5EF5"/>
    <w:rPr>
      <w:color w:val="605E5C"/>
      <w:shd w:val="clear" w:color="auto" w:fill="E1DFDD"/>
    </w:rPr>
  </w:style>
  <w:style w:type="paragraph" w:customStyle="1" w:styleId="Alrsok">
    <w:name w:val="Aláírások"/>
    <w:basedOn w:val="Norml"/>
    <w:next w:val="Norml"/>
    <w:qFormat/>
    <w:rsid w:val="008D587A"/>
    <w:pPr>
      <w:spacing w:before="0" w:line="240" w:lineRule="auto"/>
      <w:jc w:val="center"/>
    </w:pPr>
    <w:rPr>
      <w:rFonts w:asciiTheme="minorHAnsi" w:hAnsiTheme="minorHAnsi" w:cstheme="minorHAnsi"/>
      <w:szCs w:val="22"/>
      <w:lang w:eastAsia="en-US"/>
    </w:rPr>
  </w:style>
  <w:style w:type="paragraph" w:styleId="Dtum">
    <w:name w:val="Date"/>
    <w:basedOn w:val="Norml"/>
    <w:next w:val="Norml"/>
    <w:link w:val="DtumChar"/>
    <w:unhideWhenUsed/>
    <w:qFormat/>
    <w:rsid w:val="002C7A4D"/>
    <w:pPr>
      <w:spacing w:after="960"/>
    </w:pPr>
  </w:style>
  <w:style w:type="character" w:customStyle="1" w:styleId="DtumChar">
    <w:name w:val="Dátum Char"/>
    <w:basedOn w:val="Bekezdsalapbettpusa"/>
    <w:link w:val="Dtum"/>
    <w:rsid w:val="002C7A4D"/>
    <w:rPr>
      <w:rFonts w:ascii="Arial" w:hAnsi="Arial"/>
      <w:sz w:val="22"/>
      <w:szCs w:val="24"/>
      <w:lang w:eastAsia="de-DE"/>
    </w:rPr>
  </w:style>
  <w:style w:type="paragraph" w:customStyle="1" w:styleId="StlusKzprezrt">
    <w:name w:val="Stílus Középre zárt"/>
    <w:basedOn w:val="Norml"/>
    <w:rsid w:val="008D587A"/>
    <w:pPr>
      <w:spacing w:before="0"/>
      <w:jc w:val="center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as@andritz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las@andritz.com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scsa01\Documents\Egy&#233;ni%20Office-sablonok\AV.dot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4CBD1-6488-4007-9C74-3D534472B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AV.dotm</Template>
  <TotalTime>10</TotalTime>
  <Pages>1</Pages>
  <Words>290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Länderbericht/Geschäftsbericht/</vt:lpstr>
    </vt:vector>
  </TitlesOfParts>
  <Company>Andritz AG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Schneider Csaba</dc:creator>
  <cp:lastModifiedBy>Schneider Csaba</cp:lastModifiedBy>
  <cp:revision>4</cp:revision>
  <cp:lastPrinted>2016-02-26T07:58:00Z</cp:lastPrinted>
  <dcterms:created xsi:type="dcterms:W3CDTF">2026-08-03T13:59:00Z</dcterms:created>
  <dcterms:modified xsi:type="dcterms:W3CDTF">2026-08-03T16:54:00Z</dcterms:modified>
</cp:coreProperties>
</file>